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F8A" w:rsidRDefault="00235F8A" w:rsidP="006414A5">
      <w:pPr>
        <w:pStyle w:val="Header"/>
        <w:tabs>
          <w:tab w:val="clear" w:pos="4536"/>
          <w:tab w:val="center" w:pos="5220"/>
        </w:tabs>
        <w:jc w:val="center"/>
        <w:rPr>
          <w:b/>
          <w:sz w:val="32"/>
          <w:szCs w:val="3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 2" o:spid="_x0000_s1026" type="#_x0000_t75" alt="image0" style="position:absolute;left:0;text-align:left;margin-left:-82.5pt;margin-top:-36pt;width:93.5pt;height:126pt;z-index:251656704;visibility:visible" filled="t" fillcolor="silver">
            <v:imagedata r:id="rId7" o:title="" croptop="6702f" cropbottom="4660f" cropleft="3775f" cropright="1149f" gain="86232f" blacklevel="-1966f" grayscale="t"/>
            <w10:wrap type="square" side="right"/>
          </v:shape>
        </w:pict>
      </w:r>
      <w:r w:rsidRPr="00C83E2B">
        <w:rPr>
          <w:b/>
          <w:sz w:val="32"/>
          <w:szCs w:val="32"/>
        </w:rPr>
        <w:pict>
          <v:shapetype id="_x0000_t175" coordsize="21600,21600" o:spt="175" adj="3086" path="m,qy10800@0,21600,m0@1qy10800,21600,21600@1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@0;0,@2;10800,21600;21600,@2" o:connectangles="270,180,90,0"/>
            <v:textpath on="t" fitshape="t"/>
            <v:handles>
              <v:h position="center,#0" yrange="0,7200"/>
            </v:handles>
            <o:lock v:ext="edit" text="t" shapetype="t"/>
          </v:shapetype>
          <v:shape id="_x0000_i1025" type="#_x0000_t175" style="width:348pt;height:34.5pt" adj="7200" fillcolor="black">
            <v:shadow color="#868686"/>
            <v:textpath style="font-family:&quot;Times New Roman&quot;;v-text-kern:t" trim="t" fitpath="t" string="INTER-CLOCHERS"/>
          </v:shape>
        </w:pict>
      </w:r>
    </w:p>
    <w:p w:rsidR="00235F8A" w:rsidRPr="0044183D" w:rsidRDefault="00235F8A" w:rsidP="000F247E">
      <w:pPr>
        <w:rPr>
          <w:b/>
        </w:rPr>
      </w:pPr>
    </w:p>
    <w:p w:rsidR="00235F8A" w:rsidRDefault="00235F8A" w:rsidP="000F247E">
      <w:pPr>
        <w:ind w:left="-180" w:right="-468"/>
        <w:jc w:val="center"/>
        <w:rPr>
          <w:b/>
          <w:sz w:val="32"/>
          <w:szCs w:val="32"/>
        </w:rPr>
      </w:pPr>
      <w:r w:rsidRPr="00B375B9">
        <w:rPr>
          <w:b/>
          <w:sz w:val="28"/>
          <w:szCs w:val="28"/>
        </w:rPr>
        <w:t xml:space="preserve">PAROISSE </w:t>
      </w:r>
      <w:r>
        <w:rPr>
          <w:b/>
          <w:sz w:val="28"/>
          <w:szCs w:val="28"/>
        </w:rPr>
        <w:t>DU BIENHEUREUX CARL EN CAMBRESIS</w:t>
      </w:r>
    </w:p>
    <w:p w:rsidR="00235F8A" w:rsidRPr="008F43A9" w:rsidRDefault="00235F8A" w:rsidP="000F247E">
      <w:pPr>
        <w:pStyle w:val="Header"/>
        <w:tabs>
          <w:tab w:val="clear" w:pos="4536"/>
          <w:tab w:val="clear" w:pos="9072"/>
        </w:tabs>
        <w:jc w:val="center"/>
        <w:rPr>
          <w:rFonts w:ascii="Comic Sans MS" w:hAnsi="Comic Sans M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108pt;margin-top:11.2pt;width:99pt;height:639pt;z-index:251658752">
            <v:textbox style="mso-next-textbox:#_x0000_s1027" inset="0,0,0,0">
              <w:txbxContent>
                <w:p w:rsidR="00235F8A" w:rsidRPr="00366B05" w:rsidRDefault="00235F8A" w:rsidP="006B60FE">
                  <w:pPr>
                    <w:rPr>
                      <w:b/>
                      <w:sz w:val="22"/>
                      <w:szCs w:val="22"/>
                    </w:rPr>
                  </w:pPr>
                  <w:r w:rsidRPr="00366B05">
                    <w:rPr>
                      <w:b/>
                      <w:sz w:val="22"/>
                      <w:szCs w:val="22"/>
                    </w:rPr>
                    <w:t>Maison Paroissiale</w:t>
                  </w:r>
                </w:p>
                <w:p w:rsidR="00235F8A" w:rsidRPr="00366B05" w:rsidRDefault="00235F8A" w:rsidP="008F43A9">
                  <w:pPr>
                    <w:jc w:val="center"/>
                    <w:rPr>
                      <w:sz w:val="22"/>
                      <w:szCs w:val="22"/>
                    </w:rPr>
                  </w:pPr>
                  <w:r w:rsidRPr="00366B05">
                    <w:rPr>
                      <w:sz w:val="22"/>
                      <w:szCs w:val="22"/>
                    </w:rPr>
                    <w:t>(Ancien presbytère)</w:t>
                  </w:r>
                </w:p>
                <w:p w:rsidR="00235F8A" w:rsidRPr="00366B05" w:rsidRDefault="00235F8A" w:rsidP="008F43A9">
                  <w:pPr>
                    <w:jc w:val="center"/>
                    <w:rPr>
                      <w:sz w:val="22"/>
                      <w:szCs w:val="22"/>
                    </w:rPr>
                  </w:pPr>
                  <w:r w:rsidRPr="00366B05">
                    <w:rPr>
                      <w:sz w:val="22"/>
                      <w:szCs w:val="22"/>
                    </w:rPr>
                    <w:t>24, rue Jules ferry</w:t>
                  </w:r>
                </w:p>
                <w:p w:rsidR="00235F8A" w:rsidRPr="00366B05" w:rsidRDefault="00235F8A" w:rsidP="008F43A9">
                  <w:pPr>
                    <w:jc w:val="center"/>
                    <w:rPr>
                      <w:sz w:val="22"/>
                      <w:szCs w:val="22"/>
                    </w:rPr>
                  </w:pPr>
                  <w:r w:rsidRPr="00366B05">
                    <w:rPr>
                      <w:sz w:val="22"/>
                      <w:szCs w:val="22"/>
                    </w:rPr>
                    <w:sym w:font="Wingdings" w:char="F028"/>
                  </w:r>
                  <w:r w:rsidRPr="00366B05">
                    <w:rPr>
                      <w:sz w:val="22"/>
                      <w:szCs w:val="22"/>
                    </w:rPr>
                    <w:t xml:space="preserve"> 03.27.37.19.51</w:t>
                  </w:r>
                </w:p>
                <w:p w:rsidR="00235F8A" w:rsidRPr="00366B05" w:rsidRDefault="00235F8A" w:rsidP="008F43A9">
                  <w:pPr>
                    <w:jc w:val="center"/>
                    <w:rPr>
                      <w:sz w:val="22"/>
                      <w:szCs w:val="22"/>
                    </w:rPr>
                  </w:pPr>
                  <w:r w:rsidRPr="00366B05">
                    <w:rPr>
                      <w:sz w:val="22"/>
                      <w:szCs w:val="22"/>
                    </w:rPr>
                    <w:t>Avesnes Les Aubert</w:t>
                  </w:r>
                </w:p>
                <w:p w:rsidR="00235F8A" w:rsidRDefault="00235F8A" w:rsidP="006B60FE">
                  <w:pPr>
                    <w:rPr>
                      <w:sz w:val="22"/>
                      <w:szCs w:val="22"/>
                    </w:rPr>
                  </w:pPr>
                </w:p>
                <w:p w:rsidR="00235F8A" w:rsidRPr="00366B05" w:rsidRDefault="00235F8A" w:rsidP="006B60FE">
                  <w:pPr>
                    <w:jc w:val="center"/>
                    <w:rPr>
                      <w:sz w:val="20"/>
                      <w:szCs w:val="20"/>
                    </w:rPr>
                  </w:pPr>
                  <w:r w:rsidRPr="00366B05">
                    <w:rPr>
                      <w:sz w:val="22"/>
                      <w:szCs w:val="22"/>
                    </w:rPr>
                    <w:t xml:space="preserve">Site internet </w:t>
                  </w:r>
                  <w:hyperlink r:id="rId8" w:history="1">
                    <w:r w:rsidRPr="00366B05">
                      <w:rPr>
                        <w:rStyle w:val="Hyperlink"/>
                        <w:sz w:val="20"/>
                        <w:szCs w:val="20"/>
                      </w:rPr>
                      <w:t>http://carl.cathocambrai.com</w:t>
                    </w:r>
                  </w:hyperlink>
                </w:p>
                <w:p w:rsidR="00235F8A" w:rsidRPr="00366B05" w:rsidRDefault="00235F8A" w:rsidP="008F43A9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235F8A" w:rsidRPr="00366B05" w:rsidRDefault="00235F8A" w:rsidP="008F43A9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366B05">
                    <w:rPr>
                      <w:b/>
                      <w:sz w:val="22"/>
                      <w:szCs w:val="22"/>
                    </w:rPr>
                    <w:t>Prêtre responsable :</w:t>
                  </w:r>
                </w:p>
                <w:p w:rsidR="00235F8A" w:rsidRPr="00366B05" w:rsidRDefault="00235F8A" w:rsidP="008F43A9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366B05">
                    <w:rPr>
                      <w:b/>
                      <w:sz w:val="22"/>
                      <w:szCs w:val="22"/>
                    </w:rPr>
                    <w:t>M. l’abbé Périau</w:t>
                  </w:r>
                </w:p>
                <w:p w:rsidR="00235F8A" w:rsidRDefault="00235F8A" w:rsidP="008F43A9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235F8A" w:rsidRDefault="00235F8A" w:rsidP="008F43A9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366B05">
                    <w:rPr>
                      <w:b/>
                      <w:sz w:val="22"/>
                      <w:szCs w:val="22"/>
                    </w:rPr>
                    <w:t>Permanences</w:t>
                  </w:r>
                </w:p>
                <w:p w:rsidR="00235F8A" w:rsidRPr="00366B05" w:rsidRDefault="00235F8A" w:rsidP="008F43A9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366B05">
                    <w:rPr>
                      <w:b/>
                      <w:sz w:val="22"/>
                      <w:szCs w:val="22"/>
                    </w:rPr>
                    <w:t>Maison Paroissiale</w:t>
                  </w:r>
                </w:p>
                <w:p w:rsidR="00235F8A" w:rsidRPr="00366B05" w:rsidRDefault="00235F8A" w:rsidP="008F43A9">
                  <w:pPr>
                    <w:jc w:val="center"/>
                    <w:rPr>
                      <w:sz w:val="22"/>
                      <w:szCs w:val="22"/>
                    </w:rPr>
                  </w:pPr>
                  <w:r w:rsidRPr="00366B05">
                    <w:rPr>
                      <w:sz w:val="22"/>
                      <w:szCs w:val="22"/>
                    </w:rPr>
                    <w:t>Mardi de 10h à 11h30</w:t>
                  </w:r>
                </w:p>
                <w:p w:rsidR="00235F8A" w:rsidRPr="00F5488F" w:rsidRDefault="00235F8A" w:rsidP="008F43A9">
                  <w:pPr>
                    <w:jc w:val="center"/>
                    <w:rPr>
                      <w:sz w:val="22"/>
                      <w:szCs w:val="22"/>
                    </w:rPr>
                  </w:pPr>
                  <w:r w:rsidRPr="00F5488F">
                    <w:rPr>
                      <w:sz w:val="22"/>
                      <w:szCs w:val="22"/>
                    </w:rPr>
                    <w:t>Vendredi de 17h à 19h</w:t>
                  </w:r>
                </w:p>
                <w:p w:rsidR="00235F8A" w:rsidRPr="00366B05" w:rsidRDefault="00235F8A" w:rsidP="006B60FE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235F8A" w:rsidRDefault="00235F8A" w:rsidP="008F43A9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Présence de</w:t>
                  </w:r>
                </w:p>
                <w:p w:rsidR="00235F8A" w:rsidRDefault="00235F8A" w:rsidP="008F43A9">
                  <w:pPr>
                    <w:jc w:val="center"/>
                    <w:rPr>
                      <w:sz w:val="22"/>
                      <w:szCs w:val="22"/>
                    </w:rPr>
                  </w:pPr>
                  <w:r w:rsidRPr="00366B05">
                    <w:rPr>
                      <w:b/>
                      <w:sz w:val="22"/>
                      <w:szCs w:val="22"/>
                    </w:rPr>
                    <w:t>l’abbé Périau</w:t>
                  </w:r>
                </w:p>
                <w:p w:rsidR="00235F8A" w:rsidRDefault="00235F8A" w:rsidP="008F43A9">
                  <w:pPr>
                    <w:jc w:val="center"/>
                    <w:rPr>
                      <w:sz w:val="22"/>
                      <w:szCs w:val="22"/>
                    </w:rPr>
                  </w:pPr>
                  <w:r w:rsidRPr="00366B05">
                    <w:rPr>
                      <w:sz w:val="22"/>
                      <w:szCs w:val="22"/>
                    </w:rPr>
                    <w:t>Le 3</w:t>
                  </w:r>
                  <w:r w:rsidRPr="00366B05">
                    <w:rPr>
                      <w:sz w:val="22"/>
                      <w:szCs w:val="22"/>
                      <w:vertAlign w:val="superscript"/>
                    </w:rPr>
                    <w:t>ème</w:t>
                  </w:r>
                  <w:r w:rsidRPr="00366B05">
                    <w:rPr>
                      <w:sz w:val="22"/>
                      <w:szCs w:val="22"/>
                    </w:rPr>
                    <w:t xml:space="preserve"> et 4</w:t>
                  </w:r>
                  <w:r w:rsidRPr="00366B05">
                    <w:rPr>
                      <w:sz w:val="22"/>
                      <w:szCs w:val="22"/>
                      <w:vertAlign w:val="superscript"/>
                    </w:rPr>
                    <w:t>ème</w:t>
                  </w:r>
                  <w:r w:rsidRPr="00366B05">
                    <w:rPr>
                      <w:sz w:val="22"/>
                      <w:szCs w:val="22"/>
                    </w:rPr>
                    <w:t xml:space="preserve"> mardi</w:t>
                  </w:r>
                </w:p>
                <w:p w:rsidR="00235F8A" w:rsidRPr="00366B05" w:rsidRDefault="00235F8A" w:rsidP="008F43A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de 10h à 11h30</w:t>
                  </w:r>
                </w:p>
                <w:p w:rsidR="00235F8A" w:rsidRDefault="00235F8A" w:rsidP="008F43A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Le vendredi</w:t>
                  </w:r>
                </w:p>
                <w:p w:rsidR="00235F8A" w:rsidRPr="00366B05" w:rsidRDefault="00235F8A" w:rsidP="008F43A9">
                  <w:pPr>
                    <w:jc w:val="center"/>
                    <w:rPr>
                      <w:sz w:val="22"/>
                      <w:szCs w:val="22"/>
                    </w:rPr>
                  </w:pPr>
                  <w:r w:rsidRPr="00366B05">
                    <w:rPr>
                      <w:sz w:val="22"/>
                      <w:szCs w:val="22"/>
                    </w:rPr>
                    <w:t>de 18h à 19h</w:t>
                  </w:r>
                </w:p>
                <w:p w:rsidR="00235F8A" w:rsidRPr="00366B05" w:rsidRDefault="00235F8A" w:rsidP="008F43A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235F8A" w:rsidRPr="00366B05" w:rsidRDefault="00235F8A" w:rsidP="008F43A9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366B05">
                    <w:rPr>
                      <w:b/>
                      <w:sz w:val="22"/>
                      <w:szCs w:val="22"/>
                    </w:rPr>
                    <w:t>Inscriptions baptêm</w:t>
                  </w:r>
                  <w:r>
                    <w:rPr>
                      <w:b/>
                      <w:sz w:val="22"/>
                      <w:szCs w:val="22"/>
                    </w:rPr>
                    <w:t>es</w:t>
                  </w:r>
                </w:p>
                <w:p w:rsidR="00235F8A" w:rsidRPr="00366B05" w:rsidRDefault="00235F8A" w:rsidP="008F43A9">
                  <w:pPr>
                    <w:jc w:val="center"/>
                    <w:rPr>
                      <w:sz w:val="22"/>
                      <w:szCs w:val="22"/>
                    </w:rPr>
                  </w:pPr>
                  <w:r w:rsidRPr="00366B05">
                    <w:rPr>
                      <w:sz w:val="22"/>
                      <w:szCs w:val="22"/>
                    </w:rPr>
                    <w:t>à la maison paroissiale</w:t>
                  </w:r>
                </w:p>
                <w:p w:rsidR="00235F8A" w:rsidRDefault="00235F8A" w:rsidP="008F43A9">
                  <w:pPr>
                    <w:jc w:val="center"/>
                    <w:rPr>
                      <w:sz w:val="22"/>
                      <w:szCs w:val="22"/>
                    </w:rPr>
                  </w:pPr>
                  <w:r w:rsidRPr="00366B05">
                    <w:rPr>
                      <w:sz w:val="22"/>
                      <w:szCs w:val="22"/>
                    </w:rPr>
                    <w:t>2 mois avant</w:t>
                  </w:r>
                </w:p>
                <w:p w:rsidR="00235F8A" w:rsidRPr="00366B05" w:rsidRDefault="00235F8A" w:rsidP="008F43A9">
                  <w:pPr>
                    <w:jc w:val="center"/>
                    <w:rPr>
                      <w:sz w:val="22"/>
                      <w:szCs w:val="22"/>
                    </w:rPr>
                  </w:pPr>
                  <w:r w:rsidRPr="00366B05">
                    <w:rPr>
                      <w:sz w:val="22"/>
                      <w:szCs w:val="22"/>
                    </w:rPr>
                    <w:t>La date du baptême.</w:t>
                  </w:r>
                </w:p>
                <w:p w:rsidR="00235F8A" w:rsidRPr="00366B05" w:rsidRDefault="00235F8A" w:rsidP="008F43A9">
                  <w:pPr>
                    <w:jc w:val="center"/>
                    <w:rPr>
                      <w:sz w:val="22"/>
                      <w:szCs w:val="22"/>
                    </w:rPr>
                  </w:pPr>
                  <w:r w:rsidRPr="00366B05">
                    <w:rPr>
                      <w:sz w:val="22"/>
                      <w:szCs w:val="22"/>
                    </w:rPr>
                    <w:t>Muni du livret de famille</w:t>
                  </w:r>
                </w:p>
                <w:p w:rsidR="00235F8A" w:rsidRDefault="00235F8A" w:rsidP="008F43A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235F8A" w:rsidRDefault="00235F8A" w:rsidP="008F43A9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SimSun"/>
                      <w:b/>
                      <w:bCs/>
                      <w:color w:val="000000"/>
                      <w:sz w:val="22"/>
                      <w:szCs w:val="22"/>
                      <w:lang w:eastAsia="zh-CN"/>
                    </w:rPr>
                  </w:pPr>
                  <w:r w:rsidRPr="00366B05">
                    <w:rPr>
                      <w:rFonts w:eastAsia="SimSun"/>
                      <w:b/>
                      <w:bCs/>
                      <w:color w:val="000000"/>
                      <w:sz w:val="22"/>
                      <w:szCs w:val="22"/>
                      <w:lang w:eastAsia="zh-CN"/>
                    </w:rPr>
                    <w:t>Préparation baptêmes</w:t>
                  </w:r>
                </w:p>
                <w:p w:rsidR="00235F8A" w:rsidRDefault="00235F8A" w:rsidP="008F43A9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SimSun"/>
                      <w:color w:val="000000"/>
                      <w:sz w:val="22"/>
                      <w:szCs w:val="22"/>
                      <w:lang w:eastAsia="zh-CN"/>
                    </w:rPr>
                  </w:pPr>
                  <w:r w:rsidRPr="00366B05">
                    <w:rPr>
                      <w:rFonts w:eastAsia="SimSun"/>
                      <w:color w:val="000000"/>
                      <w:sz w:val="22"/>
                      <w:szCs w:val="22"/>
                      <w:lang w:eastAsia="zh-CN"/>
                    </w:rPr>
                    <w:t>Le 2</w:t>
                  </w:r>
                  <w:r w:rsidRPr="00366B05">
                    <w:rPr>
                      <w:rFonts w:eastAsia="SimSun"/>
                      <w:color w:val="000000"/>
                      <w:sz w:val="22"/>
                      <w:szCs w:val="22"/>
                      <w:vertAlign w:val="superscript"/>
                      <w:lang w:eastAsia="zh-CN"/>
                    </w:rPr>
                    <w:t>ème</w:t>
                  </w:r>
                  <w:r>
                    <w:rPr>
                      <w:rFonts w:eastAsia="SimSun"/>
                      <w:color w:val="000000"/>
                      <w:sz w:val="22"/>
                      <w:szCs w:val="22"/>
                      <w:lang w:eastAsia="zh-CN"/>
                    </w:rPr>
                    <w:t xml:space="preserve"> mardi du mois</w:t>
                  </w:r>
                </w:p>
                <w:p w:rsidR="00235F8A" w:rsidRPr="00366B05" w:rsidRDefault="00235F8A" w:rsidP="008F43A9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SimSun"/>
                      <w:color w:val="000000"/>
                      <w:sz w:val="22"/>
                      <w:szCs w:val="22"/>
                      <w:lang w:eastAsia="zh-CN"/>
                    </w:rPr>
                  </w:pPr>
                  <w:r w:rsidRPr="00366B05">
                    <w:rPr>
                      <w:rFonts w:eastAsia="SimSun"/>
                      <w:color w:val="000000"/>
                      <w:sz w:val="22"/>
                      <w:szCs w:val="22"/>
                      <w:lang w:eastAsia="zh-CN"/>
                    </w:rPr>
                    <w:t>à 20h</w:t>
                  </w:r>
                </w:p>
                <w:p w:rsidR="00235F8A" w:rsidRPr="00366B05" w:rsidRDefault="00235F8A" w:rsidP="008F43A9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SimSun"/>
                      <w:color w:val="000000"/>
                      <w:sz w:val="22"/>
                      <w:szCs w:val="22"/>
                      <w:lang w:eastAsia="zh-CN"/>
                    </w:rPr>
                  </w:pPr>
                  <w:r w:rsidRPr="00366B05">
                    <w:rPr>
                      <w:rFonts w:eastAsia="SimSun"/>
                      <w:color w:val="000000"/>
                      <w:sz w:val="22"/>
                      <w:szCs w:val="22"/>
                      <w:lang w:eastAsia="zh-CN"/>
                    </w:rPr>
                    <w:t>Salle Lorriaux à Rieux</w:t>
                  </w:r>
                </w:p>
                <w:p w:rsidR="00235F8A" w:rsidRPr="00366B05" w:rsidRDefault="00235F8A" w:rsidP="008F43A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235F8A" w:rsidRPr="00366B05" w:rsidRDefault="00235F8A" w:rsidP="008F43A9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366B05">
                    <w:rPr>
                      <w:b/>
                      <w:sz w:val="22"/>
                      <w:szCs w:val="22"/>
                    </w:rPr>
                    <w:t>Baptêmes :</w:t>
                  </w:r>
                </w:p>
                <w:p w:rsidR="00235F8A" w:rsidRPr="00366B05" w:rsidRDefault="00235F8A" w:rsidP="008F43A9">
                  <w:pPr>
                    <w:jc w:val="center"/>
                    <w:rPr>
                      <w:sz w:val="22"/>
                      <w:szCs w:val="22"/>
                    </w:rPr>
                  </w:pPr>
                  <w:r w:rsidRPr="00366B05">
                    <w:rPr>
                      <w:sz w:val="22"/>
                      <w:szCs w:val="22"/>
                    </w:rPr>
                    <w:t>1</w:t>
                  </w:r>
                  <w:r w:rsidRPr="00366B05">
                    <w:rPr>
                      <w:sz w:val="22"/>
                      <w:szCs w:val="22"/>
                      <w:vertAlign w:val="superscript"/>
                    </w:rPr>
                    <w:t>er</w:t>
                  </w:r>
                  <w:r w:rsidRPr="00366B05">
                    <w:rPr>
                      <w:sz w:val="22"/>
                      <w:szCs w:val="22"/>
                    </w:rPr>
                    <w:t xml:space="preserve"> dimanche à Avesnes</w:t>
                  </w:r>
                </w:p>
                <w:p w:rsidR="00235F8A" w:rsidRPr="00366B05" w:rsidRDefault="00235F8A" w:rsidP="008F43A9">
                  <w:pPr>
                    <w:jc w:val="center"/>
                    <w:rPr>
                      <w:sz w:val="22"/>
                      <w:szCs w:val="22"/>
                    </w:rPr>
                  </w:pPr>
                  <w:r w:rsidRPr="00366B05">
                    <w:rPr>
                      <w:sz w:val="22"/>
                      <w:szCs w:val="22"/>
                    </w:rPr>
                    <w:t>2</w:t>
                  </w:r>
                  <w:r w:rsidRPr="00366B05">
                    <w:rPr>
                      <w:sz w:val="22"/>
                      <w:szCs w:val="22"/>
                      <w:vertAlign w:val="superscript"/>
                    </w:rPr>
                    <w:t>ème</w:t>
                  </w:r>
                  <w:r w:rsidRPr="00366B05">
                    <w:rPr>
                      <w:sz w:val="22"/>
                      <w:szCs w:val="22"/>
                    </w:rPr>
                    <w:t xml:space="preserve"> dimanche à St Hilaire</w:t>
                  </w:r>
                </w:p>
                <w:p w:rsidR="00235F8A" w:rsidRPr="00366B05" w:rsidRDefault="00235F8A" w:rsidP="008F43A9">
                  <w:pPr>
                    <w:jc w:val="center"/>
                    <w:rPr>
                      <w:sz w:val="22"/>
                      <w:szCs w:val="22"/>
                    </w:rPr>
                  </w:pPr>
                  <w:r w:rsidRPr="00366B05">
                    <w:rPr>
                      <w:sz w:val="22"/>
                      <w:szCs w:val="22"/>
                    </w:rPr>
                    <w:t>3</w:t>
                  </w:r>
                  <w:r w:rsidRPr="00366B05">
                    <w:rPr>
                      <w:sz w:val="22"/>
                      <w:szCs w:val="22"/>
                      <w:vertAlign w:val="superscript"/>
                    </w:rPr>
                    <w:t>ème</w:t>
                  </w:r>
                  <w:r w:rsidRPr="00366B05">
                    <w:rPr>
                      <w:sz w:val="22"/>
                      <w:szCs w:val="22"/>
                    </w:rPr>
                    <w:t xml:space="preserve"> dimanche à Iwuy</w:t>
                  </w:r>
                </w:p>
                <w:p w:rsidR="00235F8A" w:rsidRPr="00366B05" w:rsidRDefault="00235F8A" w:rsidP="008F43A9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SimSun"/>
                      <w:color w:val="000000"/>
                      <w:sz w:val="22"/>
                      <w:szCs w:val="22"/>
                      <w:lang w:eastAsia="zh-CN"/>
                    </w:rPr>
                  </w:pPr>
                  <w:r w:rsidRPr="00366B05">
                    <w:rPr>
                      <w:rFonts w:eastAsia="SimSun"/>
                      <w:color w:val="000000"/>
                      <w:sz w:val="22"/>
                      <w:szCs w:val="22"/>
                      <w:lang w:eastAsia="zh-CN"/>
                    </w:rPr>
                    <w:t>4</w:t>
                  </w:r>
                  <w:r w:rsidRPr="00366B05">
                    <w:rPr>
                      <w:rFonts w:eastAsia="SimSun"/>
                      <w:color w:val="000000"/>
                      <w:sz w:val="22"/>
                      <w:szCs w:val="22"/>
                      <w:vertAlign w:val="superscript"/>
                      <w:lang w:eastAsia="zh-CN"/>
                    </w:rPr>
                    <w:t>ème</w:t>
                  </w:r>
                  <w:r w:rsidRPr="00366B05">
                    <w:rPr>
                      <w:rFonts w:eastAsia="SimSun"/>
                      <w:color w:val="000000"/>
                      <w:sz w:val="22"/>
                      <w:szCs w:val="22"/>
                      <w:lang w:eastAsia="zh-CN"/>
                    </w:rPr>
                    <w:t xml:space="preserve"> samedi à Villers en Cauchies</w:t>
                  </w:r>
                </w:p>
              </w:txbxContent>
            </v:textbox>
          </v:shape>
        </w:pict>
      </w:r>
    </w:p>
    <w:p w:rsidR="00235F8A" w:rsidRPr="008F43A9" w:rsidRDefault="00235F8A" w:rsidP="008F43A9">
      <w:pPr>
        <w:rPr>
          <w:rFonts w:ascii="Comic Sans MS" w:eastAsia="Arial Unicode MS" w:hAnsi="Comic Sans MS" w:cs="Arial"/>
        </w:rPr>
      </w:pPr>
    </w:p>
    <w:p w:rsidR="00235F8A" w:rsidRPr="00B66199" w:rsidRDefault="00235F8A" w:rsidP="00B66199">
      <w:pPr>
        <w:ind w:left="360"/>
        <w:jc w:val="center"/>
        <w:rPr>
          <w:b/>
          <w:sz w:val="32"/>
          <w:szCs w:val="32"/>
        </w:rPr>
      </w:pPr>
      <w:r w:rsidRPr="00B66199">
        <w:rPr>
          <w:b/>
          <w:sz w:val="32"/>
          <w:szCs w:val="32"/>
        </w:rPr>
        <w:t>Janvier 2012</w:t>
      </w:r>
    </w:p>
    <w:p w:rsidR="00235F8A" w:rsidRPr="00B66199" w:rsidRDefault="00235F8A" w:rsidP="00B66199">
      <w:pPr>
        <w:ind w:left="360"/>
        <w:jc w:val="center"/>
        <w:rPr>
          <w:b/>
          <w:sz w:val="32"/>
          <w:szCs w:val="32"/>
        </w:rPr>
      </w:pPr>
    </w:p>
    <w:p w:rsidR="00235F8A" w:rsidRPr="00631DD6" w:rsidRDefault="00235F8A" w:rsidP="00B66199">
      <w:pPr>
        <w:ind w:left="360"/>
        <w:jc w:val="center"/>
        <w:rPr>
          <w:rFonts w:ascii="Comic Sans MS" w:hAnsi="Comic Sans MS"/>
          <w:b/>
          <w:sz w:val="32"/>
          <w:szCs w:val="32"/>
        </w:rPr>
      </w:pPr>
      <w:r w:rsidRPr="00631DD6">
        <w:rPr>
          <w:rFonts w:ascii="Comic Sans MS" w:hAnsi="Comic Sans MS"/>
          <w:b/>
          <w:sz w:val="32"/>
          <w:szCs w:val="32"/>
        </w:rPr>
        <w:t>Bonne et Sainte Année</w:t>
      </w:r>
    </w:p>
    <w:p w:rsidR="00235F8A" w:rsidRPr="00B66199" w:rsidRDefault="00235F8A" w:rsidP="00B66199">
      <w:pPr>
        <w:ind w:left="360"/>
        <w:jc w:val="center"/>
        <w:rPr>
          <w:rFonts w:ascii="Comic Sans MS" w:hAnsi="Comic Sans MS"/>
          <w:sz w:val="28"/>
          <w:szCs w:val="28"/>
        </w:rPr>
      </w:pPr>
    </w:p>
    <w:p w:rsidR="00235F8A" w:rsidRDefault="00235F8A" w:rsidP="00631DD6">
      <w:pPr>
        <w:ind w:left="360" w:right="-108"/>
        <w:jc w:val="both"/>
        <w:rPr>
          <w:rFonts w:ascii="Comic Sans MS" w:hAnsi="Comic Sans MS"/>
          <w:sz w:val="28"/>
          <w:szCs w:val="28"/>
        </w:rPr>
      </w:pPr>
      <w:r w:rsidRPr="00B66199">
        <w:rPr>
          <w:rFonts w:ascii="Comic Sans MS" w:hAnsi="Comic Sans MS"/>
          <w:sz w:val="28"/>
          <w:szCs w:val="28"/>
        </w:rPr>
        <w:t>Le temps est aux vœux. Echangés ou reçus, ils sont au cœur de toutes les rencontres que nous faisons dans ces premiers jours de l’année nouvelle.</w:t>
      </w:r>
    </w:p>
    <w:p w:rsidR="00235F8A" w:rsidRPr="00B66199" w:rsidRDefault="00235F8A" w:rsidP="00631DD6">
      <w:pPr>
        <w:ind w:left="360" w:right="-108"/>
        <w:jc w:val="both"/>
        <w:rPr>
          <w:rFonts w:ascii="Comic Sans MS" w:hAnsi="Comic Sans MS"/>
          <w:sz w:val="28"/>
          <w:szCs w:val="28"/>
        </w:rPr>
      </w:pPr>
    </w:p>
    <w:p w:rsidR="00235F8A" w:rsidRDefault="00235F8A" w:rsidP="00631DD6">
      <w:pPr>
        <w:ind w:left="360" w:right="-108"/>
        <w:jc w:val="both"/>
        <w:rPr>
          <w:rFonts w:ascii="Comic Sans MS" w:hAnsi="Comic Sans MS"/>
          <w:sz w:val="28"/>
          <w:szCs w:val="28"/>
        </w:rPr>
      </w:pPr>
      <w:r w:rsidRPr="00B66199">
        <w:rPr>
          <w:rFonts w:ascii="Comic Sans MS" w:hAnsi="Comic Sans MS"/>
          <w:sz w:val="28"/>
          <w:szCs w:val="28"/>
        </w:rPr>
        <w:t>Déjà se profilent à l’horizon et au gré des pages de nos agendas des évènements à vivre, des rendez-vous à honorer, des fêtes et des anniversaires à souhaiter.</w:t>
      </w:r>
    </w:p>
    <w:p w:rsidR="00235F8A" w:rsidRPr="00B66199" w:rsidRDefault="00235F8A" w:rsidP="00631DD6">
      <w:pPr>
        <w:ind w:left="360" w:right="-108"/>
        <w:jc w:val="both"/>
        <w:rPr>
          <w:rFonts w:ascii="Comic Sans MS" w:hAnsi="Comic Sans MS"/>
          <w:sz w:val="28"/>
          <w:szCs w:val="28"/>
        </w:rPr>
      </w:pPr>
    </w:p>
    <w:p w:rsidR="00235F8A" w:rsidRDefault="00235F8A" w:rsidP="00631DD6">
      <w:pPr>
        <w:ind w:left="360" w:right="-108"/>
        <w:jc w:val="both"/>
        <w:rPr>
          <w:rFonts w:ascii="Comic Sans MS" w:hAnsi="Comic Sans MS"/>
          <w:sz w:val="28"/>
          <w:szCs w:val="28"/>
        </w:rPr>
      </w:pPr>
      <w:r w:rsidRPr="00B66199">
        <w:rPr>
          <w:rFonts w:ascii="Comic Sans MS" w:hAnsi="Comic Sans MS"/>
          <w:sz w:val="28"/>
          <w:szCs w:val="28"/>
        </w:rPr>
        <w:t>Chacun sait cependant qu’au beau milieu de tous les projets échafaudés pour l’année qui commence, il y aura des imprévus, des accidents de la vie.</w:t>
      </w:r>
      <w:r w:rsidRPr="00631DD6">
        <w:rPr>
          <w:rFonts w:ascii="Comic Sans MS" w:hAnsi="Comic Sans MS"/>
          <w:sz w:val="28"/>
          <w:szCs w:val="28"/>
        </w:rPr>
        <w:t xml:space="preserve"> </w:t>
      </w:r>
    </w:p>
    <w:p w:rsidR="00235F8A" w:rsidRDefault="00235F8A" w:rsidP="00631DD6">
      <w:pPr>
        <w:ind w:left="360" w:right="-108"/>
        <w:jc w:val="both"/>
        <w:rPr>
          <w:rFonts w:ascii="Comic Sans MS" w:hAnsi="Comic Sans MS"/>
          <w:sz w:val="28"/>
          <w:szCs w:val="28"/>
        </w:rPr>
      </w:pPr>
    </w:p>
    <w:p w:rsidR="00235F8A" w:rsidRPr="00B66199" w:rsidRDefault="00235F8A" w:rsidP="00631DD6">
      <w:pPr>
        <w:ind w:left="360" w:right="-108"/>
        <w:jc w:val="both"/>
        <w:rPr>
          <w:rFonts w:ascii="Comic Sans MS" w:hAnsi="Comic Sans MS"/>
          <w:sz w:val="28"/>
          <w:szCs w:val="28"/>
        </w:rPr>
      </w:pPr>
      <w:r w:rsidRPr="00B66199">
        <w:rPr>
          <w:rFonts w:ascii="Comic Sans MS" w:hAnsi="Comic Sans MS"/>
          <w:sz w:val="28"/>
          <w:szCs w:val="28"/>
        </w:rPr>
        <w:t>Qu’à l’aube de cette nouvelle année, la Vierge Marie nous conduise à la rencontre du Seigneur. Il ne cesse de nous rejoindre au cœur de la vie qui est la nôtre.</w:t>
      </w:r>
      <w:r>
        <w:rPr>
          <w:rFonts w:ascii="Comic Sans MS" w:hAnsi="Comic Sans MS"/>
          <w:sz w:val="28"/>
          <w:szCs w:val="28"/>
        </w:rPr>
        <w:t xml:space="preserve"> </w:t>
      </w:r>
      <w:r w:rsidRPr="00B66199">
        <w:rPr>
          <w:rFonts w:ascii="Comic Sans MS" w:hAnsi="Comic Sans MS"/>
          <w:sz w:val="28"/>
          <w:szCs w:val="28"/>
        </w:rPr>
        <w:t>Qu’il nous apporte la paix.</w:t>
      </w:r>
    </w:p>
    <w:p w:rsidR="00235F8A" w:rsidRPr="00B66199" w:rsidRDefault="00235F8A" w:rsidP="00631DD6">
      <w:pPr>
        <w:ind w:left="360" w:right="-108"/>
        <w:jc w:val="both"/>
        <w:rPr>
          <w:rFonts w:ascii="Comic Sans MS" w:hAnsi="Comic Sans MS"/>
          <w:sz w:val="28"/>
          <w:szCs w:val="28"/>
        </w:rPr>
      </w:pPr>
    </w:p>
    <w:p w:rsidR="00235F8A" w:rsidRDefault="00235F8A" w:rsidP="00631DD6">
      <w:pPr>
        <w:ind w:left="360" w:right="-108"/>
        <w:jc w:val="both"/>
        <w:rPr>
          <w:rFonts w:ascii="Comic Sans MS" w:hAnsi="Comic Sans MS"/>
          <w:sz w:val="28"/>
          <w:szCs w:val="28"/>
        </w:rPr>
      </w:pPr>
      <w:r w:rsidRPr="00B66199">
        <w:rPr>
          <w:rFonts w:ascii="Comic Sans MS" w:hAnsi="Comic Sans MS"/>
          <w:sz w:val="28"/>
          <w:szCs w:val="28"/>
        </w:rPr>
        <w:t xml:space="preserve">L’abbé Périau, les membres de l’EAP (équipe d’animation de la paroisse), et les équipes Relais souhaitent à tous, une année faite de santé et de vitalité. Une année riche en surprises et en joies. </w:t>
      </w:r>
    </w:p>
    <w:p w:rsidR="00235F8A" w:rsidRDefault="00235F8A" w:rsidP="00631DD6">
      <w:pPr>
        <w:ind w:left="360" w:right="-108"/>
        <w:jc w:val="both"/>
        <w:rPr>
          <w:rFonts w:ascii="Comic Sans MS" w:hAnsi="Comic Sans MS"/>
          <w:sz w:val="28"/>
          <w:szCs w:val="28"/>
        </w:rPr>
      </w:pPr>
    </w:p>
    <w:p w:rsidR="00235F8A" w:rsidRPr="00B66199" w:rsidRDefault="00235F8A" w:rsidP="00631DD6">
      <w:pPr>
        <w:ind w:left="360" w:right="-108"/>
        <w:jc w:val="both"/>
        <w:rPr>
          <w:rFonts w:ascii="Comic Sans MS" w:hAnsi="Comic Sans MS"/>
          <w:sz w:val="28"/>
          <w:szCs w:val="28"/>
        </w:rPr>
      </w:pPr>
      <w:r w:rsidRPr="00B66199">
        <w:rPr>
          <w:rFonts w:ascii="Comic Sans MS" w:hAnsi="Comic Sans MS"/>
          <w:sz w:val="28"/>
          <w:szCs w:val="28"/>
        </w:rPr>
        <w:t>Une année ouverte à l’Esprit et à ses appels. Une année dont chaque soir sera action de grâces pour le jour qui s’en va.</w:t>
      </w:r>
    </w:p>
    <w:p w:rsidR="00235F8A" w:rsidRDefault="00235F8A" w:rsidP="00631DD6">
      <w:pPr>
        <w:ind w:left="360" w:right="-108"/>
        <w:jc w:val="both"/>
        <w:rPr>
          <w:rFonts w:ascii="Comic Sans MS" w:hAnsi="Comic Sans MS"/>
          <w:sz w:val="28"/>
          <w:szCs w:val="28"/>
        </w:rPr>
      </w:pPr>
    </w:p>
    <w:p w:rsidR="00235F8A" w:rsidRDefault="00235F8A" w:rsidP="00631DD6">
      <w:pPr>
        <w:ind w:left="360" w:right="-108"/>
        <w:jc w:val="both"/>
        <w:rPr>
          <w:rFonts w:ascii="Comic Sans MS" w:hAnsi="Comic Sans MS"/>
          <w:sz w:val="28"/>
          <w:szCs w:val="28"/>
        </w:rPr>
      </w:pPr>
      <w:r w:rsidRPr="00B66199">
        <w:rPr>
          <w:rFonts w:ascii="Comic Sans MS" w:hAnsi="Comic Sans MS"/>
          <w:sz w:val="28"/>
          <w:szCs w:val="28"/>
        </w:rPr>
        <w:t xml:space="preserve">Une </w:t>
      </w:r>
      <w:r>
        <w:rPr>
          <w:rFonts w:ascii="Comic Sans MS" w:hAnsi="Comic Sans MS"/>
          <w:sz w:val="28"/>
          <w:szCs w:val="28"/>
        </w:rPr>
        <w:t xml:space="preserve">bonne année ! </w:t>
      </w:r>
      <w:r w:rsidRPr="00B66199">
        <w:rPr>
          <w:rFonts w:ascii="Comic Sans MS" w:hAnsi="Comic Sans MS"/>
          <w:sz w:val="28"/>
          <w:szCs w:val="28"/>
        </w:rPr>
        <w:t xml:space="preserve"> Voilà ce que nous vous souhaitons.</w:t>
      </w:r>
    </w:p>
    <w:p w:rsidR="00235F8A" w:rsidRDefault="00235F8A" w:rsidP="00522A4B">
      <w:pPr>
        <w:ind w:right="-108"/>
        <w:jc w:val="both"/>
        <w:rPr>
          <w:rFonts w:ascii="Comic Sans MS" w:hAnsi="Comic Sans MS"/>
          <w:b/>
          <w:sz w:val="28"/>
          <w:szCs w:val="28"/>
          <w:u w:val="single"/>
        </w:rPr>
      </w:pPr>
    </w:p>
    <w:p w:rsidR="00235F8A" w:rsidRDefault="00235F8A" w:rsidP="00333248">
      <w:pPr>
        <w:ind w:right="-108"/>
        <w:jc w:val="center"/>
        <w:rPr>
          <w:b/>
          <w:sz w:val="32"/>
          <w:szCs w:val="32"/>
          <w:u w:val="single"/>
        </w:rPr>
      </w:pPr>
    </w:p>
    <w:p w:rsidR="00235F8A" w:rsidRPr="002F17AE" w:rsidRDefault="00235F8A" w:rsidP="00333248">
      <w:pPr>
        <w:ind w:right="-108"/>
        <w:jc w:val="center"/>
        <w:rPr>
          <w:b/>
          <w:i/>
          <w:sz w:val="32"/>
          <w:szCs w:val="32"/>
          <w:u w:val="single"/>
        </w:rPr>
      </w:pPr>
      <w:r>
        <w:rPr>
          <w:noProof/>
        </w:rPr>
        <w:pict>
          <v:shape id="_x0000_s1028" type="#_x0000_t202" style="position:absolute;left:0;text-align:left;margin-left:-115.5pt;margin-top:-9pt;width:104.5pt;height:738pt;z-index:251657728;mso-position-horizontal-relative:margin">
            <v:textbox style="mso-next-textbox:#_x0000_s1028">
              <w:txbxContent>
                <w:p w:rsidR="00235F8A" w:rsidRPr="00E02CA2" w:rsidRDefault="00235F8A" w:rsidP="00AD2486">
                  <w:pPr>
                    <w:rPr>
                      <w:b/>
                      <w:i/>
                      <w:sz w:val="22"/>
                      <w:szCs w:val="22"/>
                      <w:u w:val="single"/>
                    </w:rPr>
                  </w:pPr>
                  <w:r>
                    <w:rPr>
                      <w:b/>
                      <w:i/>
                      <w:sz w:val="22"/>
                      <w:szCs w:val="22"/>
                      <w:u w:val="single"/>
                    </w:rPr>
                    <w:t xml:space="preserve">Messes en </w:t>
                  </w:r>
                  <w:r w:rsidRPr="00E02CA2">
                    <w:rPr>
                      <w:b/>
                      <w:i/>
                      <w:sz w:val="22"/>
                      <w:szCs w:val="22"/>
                      <w:u w:val="single"/>
                    </w:rPr>
                    <w:t>semaine</w:t>
                  </w:r>
                </w:p>
                <w:p w:rsidR="00235F8A" w:rsidRPr="00E02CA2" w:rsidRDefault="00235F8A" w:rsidP="008F43A9">
                  <w:pPr>
                    <w:jc w:val="center"/>
                    <w:rPr>
                      <w:b/>
                      <w:sz w:val="20"/>
                      <w:szCs w:val="20"/>
                      <w:u w:val="single"/>
                    </w:rPr>
                  </w:pPr>
                </w:p>
                <w:p w:rsidR="00235F8A" w:rsidRPr="00E02CA2" w:rsidRDefault="00235F8A" w:rsidP="008F43A9">
                  <w:pPr>
                    <w:jc w:val="center"/>
                    <w:rPr>
                      <w:sz w:val="20"/>
                      <w:szCs w:val="20"/>
                    </w:rPr>
                  </w:pPr>
                  <w:r w:rsidRPr="00E02CA2">
                    <w:rPr>
                      <w:sz w:val="20"/>
                      <w:szCs w:val="20"/>
                    </w:rPr>
                    <w:t>Le 1</w:t>
                  </w:r>
                  <w:r w:rsidRPr="00E02CA2">
                    <w:rPr>
                      <w:sz w:val="20"/>
                      <w:szCs w:val="20"/>
                      <w:vertAlign w:val="superscript"/>
                    </w:rPr>
                    <w:t>er</w:t>
                  </w:r>
                  <w:r w:rsidRPr="00E02CA2">
                    <w:rPr>
                      <w:sz w:val="20"/>
                      <w:szCs w:val="20"/>
                    </w:rPr>
                    <w:t xml:space="preserve"> lundi du mois 9h</w:t>
                  </w:r>
                </w:p>
                <w:p w:rsidR="00235F8A" w:rsidRPr="00E02CA2" w:rsidRDefault="00235F8A" w:rsidP="008F43A9">
                  <w:pPr>
                    <w:jc w:val="center"/>
                    <w:rPr>
                      <w:sz w:val="20"/>
                      <w:szCs w:val="20"/>
                    </w:rPr>
                  </w:pPr>
                  <w:r w:rsidRPr="00E02CA2">
                    <w:rPr>
                      <w:sz w:val="20"/>
                      <w:szCs w:val="20"/>
                    </w:rPr>
                    <w:t>Presbytère Iwuy</w:t>
                  </w:r>
                </w:p>
                <w:p w:rsidR="00235F8A" w:rsidRPr="00E02CA2" w:rsidRDefault="00235F8A" w:rsidP="008F43A9">
                  <w:pPr>
                    <w:jc w:val="center"/>
                    <w:rPr>
                      <w:sz w:val="20"/>
                      <w:szCs w:val="20"/>
                    </w:rPr>
                  </w:pPr>
                  <w:r w:rsidRPr="00E02CA2">
                    <w:rPr>
                      <w:sz w:val="20"/>
                      <w:szCs w:val="20"/>
                    </w:rPr>
                    <w:t>Le 1</w:t>
                  </w:r>
                  <w:r w:rsidRPr="00E02CA2">
                    <w:rPr>
                      <w:sz w:val="20"/>
                      <w:szCs w:val="20"/>
                      <w:vertAlign w:val="superscript"/>
                    </w:rPr>
                    <w:t>er</w:t>
                  </w:r>
                  <w:r w:rsidRPr="00E02CA2">
                    <w:rPr>
                      <w:sz w:val="20"/>
                      <w:szCs w:val="20"/>
                    </w:rPr>
                    <w:t xml:space="preserve"> vendredi du mois 11h</w:t>
                  </w:r>
                </w:p>
                <w:p w:rsidR="00235F8A" w:rsidRPr="00E02CA2" w:rsidRDefault="00235F8A" w:rsidP="008F43A9">
                  <w:pPr>
                    <w:jc w:val="center"/>
                    <w:rPr>
                      <w:sz w:val="20"/>
                      <w:szCs w:val="20"/>
                    </w:rPr>
                  </w:pPr>
                  <w:r w:rsidRPr="00E02CA2">
                    <w:rPr>
                      <w:sz w:val="20"/>
                      <w:szCs w:val="20"/>
                    </w:rPr>
                    <w:t>« Ma maison »</w:t>
                  </w:r>
                </w:p>
                <w:p w:rsidR="00235F8A" w:rsidRPr="00E02CA2" w:rsidRDefault="00235F8A" w:rsidP="008F43A9">
                  <w:pPr>
                    <w:jc w:val="center"/>
                    <w:rPr>
                      <w:sz w:val="20"/>
                      <w:szCs w:val="20"/>
                    </w:rPr>
                  </w:pPr>
                  <w:r w:rsidRPr="00E02CA2">
                    <w:rPr>
                      <w:sz w:val="20"/>
                      <w:szCs w:val="20"/>
                    </w:rPr>
                    <w:t>St Hilaire</w:t>
                  </w:r>
                </w:p>
                <w:p w:rsidR="00235F8A" w:rsidRPr="00E02CA2" w:rsidRDefault="00235F8A" w:rsidP="008F43A9">
                  <w:pPr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</w:p>
                <w:p w:rsidR="00235F8A" w:rsidRPr="00E02CA2" w:rsidRDefault="00235F8A" w:rsidP="008F43A9">
                  <w:pPr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E02CA2">
                    <w:rPr>
                      <w:b/>
                      <w:i/>
                      <w:sz w:val="22"/>
                      <w:szCs w:val="22"/>
                    </w:rPr>
                    <w:t>Secours Catholique</w:t>
                  </w:r>
                </w:p>
                <w:p w:rsidR="00235F8A" w:rsidRPr="00E02CA2" w:rsidRDefault="00235F8A" w:rsidP="008F43A9">
                  <w:pPr>
                    <w:jc w:val="center"/>
                    <w:rPr>
                      <w:b/>
                      <w:sz w:val="20"/>
                      <w:szCs w:val="20"/>
                      <w:u w:val="single"/>
                    </w:rPr>
                  </w:pPr>
                  <w:r w:rsidRPr="00E02CA2">
                    <w:rPr>
                      <w:b/>
                      <w:sz w:val="20"/>
                      <w:szCs w:val="20"/>
                      <w:u w:val="single"/>
                    </w:rPr>
                    <w:t>Permanences</w:t>
                  </w:r>
                </w:p>
                <w:p w:rsidR="00235F8A" w:rsidRPr="00E02CA2" w:rsidRDefault="00235F8A" w:rsidP="008F43A9">
                  <w:pPr>
                    <w:jc w:val="center"/>
                    <w:rPr>
                      <w:b/>
                      <w:i/>
                      <w:sz w:val="20"/>
                      <w:szCs w:val="20"/>
                      <w:u w:val="single"/>
                    </w:rPr>
                  </w:pPr>
                </w:p>
                <w:p w:rsidR="00235F8A" w:rsidRPr="00E02CA2" w:rsidRDefault="00235F8A" w:rsidP="00AD2486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Relais </w:t>
                  </w:r>
                  <w:r w:rsidRPr="00E02CA2">
                    <w:rPr>
                      <w:b/>
                      <w:sz w:val="20"/>
                      <w:szCs w:val="20"/>
                    </w:rPr>
                    <w:t>Brunehaut</w:t>
                  </w:r>
                </w:p>
                <w:p w:rsidR="00235F8A" w:rsidRPr="00E02CA2" w:rsidRDefault="00235F8A" w:rsidP="008F43A9">
                  <w:pPr>
                    <w:jc w:val="center"/>
                    <w:rPr>
                      <w:sz w:val="20"/>
                      <w:szCs w:val="20"/>
                    </w:rPr>
                  </w:pPr>
                  <w:r w:rsidRPr="00E02CA2">
                    <w:rPr>
                      <w:sz w:val="20"/>
                      <w:szCs w:val="20"/>
                    </w:rPr>
                    <w:t>Avesnes 14h30 à 15h30</w:t>
                  </w:r>
                </w:p>
                <w:p w:rsidR="00235F8A" w:rsidRPr="00E02CA2" w:rsidRDefault="00235F8A" w:rsidP="008F43A9">
                  <w:pPr>
                    <w:jc w:val="center"/>
                    <w:rPr>
                      <w:sz w:val="20"/>
                      <w:szCs w:val="20"/>
                    </w:rPr>
                  </w:pPr>
                  <w:r w:rsidRPr="00E02CA2">
                    <w:rPr>
                      <w:sz w:val="20"/>
                      <w:szCs w:val="20"/>
                    </w:rPr>
                    <w:t>1</w:t>
                  </w:r>
                  <w:r w:rsidRPr="00E02CA2">
                    <w:rPr>
                      <w:sz w:val="20"/>
                      <w:szCs w:val="20"/>
                      <w:vertAlign w:val="superscript"/>
                    </w:rPr>
                    <w:t>er</w:t>
                  </w:r>
                  <w:r w:rsidRPr="00E02CA2">
                    <w:rPr>
                      <w:sz w:val="20"/>
                      <w:szCs w:val="20"/>
                    </w:rPr>
                    <w:t xml:space="preserve"> mardi du mois</w:t>
                  </w:r>
                </w:p>
                <w:p w:rsidR="00235F8A" w:rsidRDefault="00235F8A" w:rsidP="008F43A9">
                  <w:pPr>
                    <w:jc w:val="center"/>
                    <w:rPr>
                      <w:b/>
                      <w:i/>
                      <w:sz w:val="20"/>
                      <w:szCs w:val="20"/>
                    </w:rPr>
                  </w:pPr>
                </w:p>
                <w:p w:rsidR="00235F8A" w:rsidRPr="00E02CA2" w:rsidRDefault="00235F8A" w:rsidP="008F43A9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Groupe </w:t>
                  </w:r>
                  <w:r w:rsidRPr="00E02CA2">
                    <w:rPr>
                      <w:b/>
                      <w:sz w:val="20"/>
                      <w:szCs w:val="20"/>
                    </w:rPr>
                    <w:t>partages</w:t>
                  </w:r>
                </w:p>
                <w:p w:rsidR="00235F8A" w:rsidRPr="00E02CA2" w:rsidRDefault="00235F8A" w:rsidP="008F43A9">
                  <w:pPr>
                    <w:jc w:val="center"/>
                    <w:rPr>
                      <w:b/>
                      <w:sz w:val="20"/>
                      <w:szCs w:val="20"/>
                      <w:lang w:val="pt-BR"/>
                    </w:rPr>
                  </w:pPr>
                  <w:r w:rsidRPr="00E02CA2">
                    <w:rPr>
                      <w:b/>
                      <w:sz w:val="20"/>
                      <w:szCs w:val="20"/>
                      <w:lang w:val="pt-BR"/>
                    </w:rPr>
                    <w:t>Solitude zéro</w:t>
                  </w:r>
                </w:p>
                <w:p w:rsidR="00235F8A" w:rsidRPr="00E02CA2" w:rsidRDefault="00235F8A" w:rsidP="008F43A9">
                  <w:pPr>
                    <w:jc w:val="center"/>
                    <w:rPr>
                      <w:sz w:val="20"/>
                      <w:szCs w:val="20"/>
                      <w:lang w:val="pt-BR"/>
                    </w:rPr>
                  </w:pPr>
                  <w:r w:rsidRPr="00E02CA2">
                    <w:rPr>
                      <w:sz w:val="20"/>
                      <w:szCs w:val="20"/>
                      <w:lang w:val="pt-BR"/>
                    </w:rPr>
                    <w:t>De 14h30 à 15h30</w:t>
                  </w:r>
                </w:p>
                <w:p w:rsidR="00235F8A" w:rsidRPr="00E02CA2" w:rsidRDefault="00235F8A" w:rsidP="008F43A9">
                  <w:pPr>
                    <w:jc w:val="center"/>
                    <w:rPr>
                      <w:sz w:val="20"/>
                      <w:szCs w:val="20"/>
                      <w:lang w:val="pt-BR"/>
                    </w:rPr>
                  </w:pPr>
                  <w:r>
                    <w:rPr>
                      <w:sz w:val="20"/>
                      <w:szCs w:val="20"/>
                      <w:lang w:val="pt-BR"/>
                    </w:rPr>
                    <w:t>Chaque mardi</w:t>
                  </w:r>
                </w:p>
                <w:p w:rsidR="00235F8A" w:rsidRPr="00E02CA2" w:rsidRDefault="00235F8A" w:rsidP="008F43A9">
                  <w:pPr>
                    <w:jc w:val="center"/>
                    <w:rPr>
                      <w:sz w:val="20"/>
                      <w:szCs w:val="20"/>
                    </w:rPr>
                  </w:pPr>
                  <w:r w:rsidRPr="00E02CA2">
                    <w:rPr>
                      <w:sz w:val="20"/>
                      <w:szCs w:val="20"/>
                    </w:rPr>
                    <w:sym w:font="Wingdings" w:char="F028"/>
                  </w:r>
                  <w:r w:rsidRPr="00E02CA2">
                    <w:rPr>
                      <w:sz w:val="20"/>
                      <w:szCs w:val="20"/>
                    </w:rPr>
                    <w:t xml:space="preserve"> 03 27 79 76 46</w:t>
                  </w:r>
                </w:p>
                <w:p w:rsidR="00235F8A" w:rsidRPr="0019548C" w:rsidRDefault="00235F8A" w:rsidP="00AD2486">
                  <w:pPr>
                    <w:spacing w:before="120"/>
                    <w:rPr>
                      <w:b/>
                      <w:sz w:val="20"/>
                      <w:szCs w:val="20"/>
                    </w:rPr>
                  </w:pPr>
                  <w:r w:rsidRPr="0019548C">
                    <w:rPr>
                      <w:b/>
                      <w:sz w:val="20"/>
                      <w:szCs w:val="20"/>
                    </w:rPr>
                    <w:t>Relais de l’Escaut</w:t>
                  </w:r>
                </w:p>
                <w:p w:rsidR="00235F8A" w:rsidRPr="00E02CA2" w:rsidRDefault="00235F8A" w:rsidP="008F43A9">
                  <w:pPr>
                    <w:jc w:val="center"/>
                    <w:rPr>
                      <w:sz w:val="20"/>
                      <w:szCs w:val="20"/>
                    </w:rPr>
                  </w:pPr>
                  <w:r w:rsidRPr="00E02CA2">
                    <w:rPr>
                      <w:sz w:val="20"/>
                      <w:szCs w:val="20"/>
                    </w:rPr>
                    <w:t>Iwuy 14h à 15h</w:t>
                  </w:r>
                </w:p>
                <w:p w:rsidR="00235F8A" w:rsidRDefault="00235F8A" w:rsidP="008F43A9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235F8A" w:rsidRPr="00E02CA2" w:rsidRDefault="00235F8A" w:rsidP="008F43A9">
                  <w:pPr>
                    <w:jc w:val="center"/>
                    <w:rPr>
                      <w:sz w:val="20"/>
                      <w:szCs w:val="20"/>
                    </w:rPr>
                  </w:pPr>
                  <w:r w:rsidRPr="00E02CA2">
                    <w:rPr>
                      <w:sz w:val="20"/>
                      <w:szCs w:val="20"/>
                    </w:rPr>
                    <w:t>1</w:t>
                  </w:r>
                  <w:r w:rsidRPr="00E02CA2">
                    <w:rPr>
                      <w:sz w:val="20"/>
                      <w:szCs w:val="20"/>
                      <w:vertAlign w:val="superscript"/>
                    </w:rPr>
                    <w:t>er</w:t>
                  </w:r>
                  <w:r w:rsidRPr="00E02CA2">
                    <w:rPr>
                      <w:sz w:val="20"/>
                      <w:szCs w:val="20"/>
                    </w:rPr>
                    <w:t xml:space="preserve"> mercredi du mois</w:t>
                  </w:r>
                </w:p>
                <w:p w:rsidR="00235F8A" w:rsidRPr="00E02CA2" w:rsidRDefault="00235F8A" w:rsidP="008F43A9">
                  <w:pPr>
                    <w:jc w:val="center"/>
                    <w:rPr>
                      <w:sz w:val="20"/>
                      <w:szCs w:val="20"/>
                    </w:rPr>
                  </w:pPr>
                  <w:r w:rsidRPr="00E02CA2">
                    <w:rPr>
                      <w:sz w:val="20"/>
                      <w:szCs w:val="20"/>
                    </w:rPr>
                    <w:sym w:font="Wingdings" w:char="F028"/>
                  </w:r>
                  <w:r w:rsidRPr="00E02CA2">
                    <w:rPr>
                      <w:sz w:val="20"/>
                      <w:szCs w:val="20"/>
                    </w:rPr>
                    <w:t xml:space="preserve"> 03 27 37 84 97</w:t>
                  </w:r>
                </w:p>
                <w:p w:rsidR="00235F8A" w:rsidRPr="0019548C" w:rsidRDefault="00235F8A" w:rsidP="00AD2486">
                  <w:pPr>
                    <w:spacing w:before="120"/>
                    <w:jc w:val="both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Relais de l’Erclin</w:t>
                  </w:r>
                </w:p>
                <w:p w:rsidR="00235F8A" w:rsidRPr="00E02CA2" w:rsidRDefault="00235F8A" w:rsidP="008F43A9">
                  <w:pPr>
                    <w:spacing w:before="120"/>
                    <w:jc w:val="center"/>
                    <w:rPr>
                      <w:b/>
                      <w:i/>
                      <w:sz w:val="20"/>
                      <w:szCs w:val="20"/>
                    </w:rPr>
                  </w:pPr>
                  <w:r w:rsidRPr="00E02CA2">
                    <w:rPr>
                      <w:b/>
                      <w:i/>
                      <w:sz w:val="20"/>
                      <w:szCs w:val="20"/>
                    </w:rPr>
                    <w:t>Renseignements</w:t>
                  </w:r>
                </w:p>
                <w:p w:rsidR="00235F8A" w:rsidRPr="00E02CA2" w:rsidRDefault="00235F8A" w:rsidP="008F43A9">
                  <w:pPr>
                    <w:jc w:val="center"/>
                    <w:rPr>
                      <w:sz w:val="20"/>
                      <w:szCs w:val="20"/>
                    </w:rPr>
                  </w:pPr>
                  <w:r w:rsidRPr="00E02CA2">
                    <w:rPr>
                      <w:sz w:val="20"/>
                      <w:szCs w:val="20"/>
                    </w:rPr>
                    <w:sym w:font="Wingdings" w:char="F028"/>
                  </w:r>
                  <w:r w:rsidRPr="00E02CA2">
                    <w:rPr>
                      <w:sz w:val="20"/>
                      <w:szCs w:val="20"/>
                    </w:rPr>
                    <w:t xml:space="preserve"> 03 27 79 13 40</w:t>
                  </w:r>
                </w:p>
                <w:p w:rsidR="00235F8A" w:rsidRPr="00E02CA2" w:rsidRDefault="00235F8A" w:rsidP="008F43A9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235F8A" w:rsidRPr="00E02CA2" w:rsidRDefault="00235F8A" w:rsidP="008F43A9">
                  <w:pPr>
                    <w:jc w:val="center"/>
                    <w:rPr>
                      <w:b/>
                      <w:sz w:val="20"/>
                      <w:szCs w:val="20"/>
                      <w:u w:val="single"/>
                    </w:rPr>
                  </w:pPr>
                  <w:r w:rsidRPr="00E02CA2">
                    <w:rPr>
                      <w:b/>
                      <w:sz w:val="20"/>
                      <w:szCs w:val="20"/>
                      <w:u w:val="single"/>
                    </w:rPr>
                    <w:t>Funérailles religieuses</w:t>
                  </w:r>
                </w:p>
                <w:p w:rsidR="00235F8A" w:rsidRPr="00E02CA2" w:rsidRDefault="00235F8A" w:rsidP="008F43A9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:rsidR="00235F8A" w:rsidRDefault="00235F8A" w:rsidP="00AD2486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Contacts</w:t>
                  </w:r>
                </w:p>
                <w:p w:rsidR="00235F8A" w:rsidRPr="00AD2486" w:rsidRDefault="00235F8A" w:rsidP="00AD2486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Relais  Brunehaut </w:t>
                  </w:r>
                  <w:r w:rsidRPr="00E02CA2">
                    <w:rPr>
                      <w:sz w:val="20"/>
                      <w:szCs w:val="20"/>
                    </w:rPr>
                    <w:t>Avesnes, Rieux,</w:t>
                  </w:r>
                </w:p>
                <w:p w:rsidR="00235F8A" w:rsidRPr="00E02CA2" w:rsidRDefault="00235F8A" w:rsidP="008F43A9">
                  <w:pPr>
                    <w:jc w:val="center"/>
                    <w:rPr>
                      <w:sz w:val="20"/>
                      <w:szCs w:val="20"/>
                    </w:rPr>
                  </w:pPr>
                  <w:r w:rsidRPr="00E02CA2">
                    <w:rPr>
                      <w:sz w:val="20"/>
                      <w:szCs w:val="20"/>
                    </w:rPr>
                    <w:t>Villers en Cauchies</w:t>
                  </w:r>
                </w:p>
                <w:p w:rsidR="00235F8A" w:rsidRPr="00E02CA2" w:rsidRDefault="00235F8A" w:rsidP="008F43A9">
                  <w:pPr>
                    <w:jc w:val="center"/>
                    <w:rPr>
                      <w:sz w:val="20"/>
                      <w:szCs w:val="20"/>
                    </w:rPr>
                  </w:pPr>
                  <w:r w:rsidRPr="00E02CA2">
                    <w:rPr>
                      <w:sz w:val="20"/>
                      <w:szCs w:val="20"/>
                    </w:rPr>
                    <w:sym w:font="Wingdings" w:char="F028"/>
                  </w:r>
                  <w:r w:rsidRPr="00E02CA2">
                    <w:rPr>
                      <w:sz w:val="20"/>
                      <w:szCs w:val="20"/>
                    </w:rPr>
                    <w:t xml:space="preserve"> 03 27 37 10 70</w:t>
                  </w:r>
                </w:p>
                <w:p w:rsidR="00235F8A" w:rsidRPr="00AD2486" w:rsidRDefault="00235F8A" w:rsidP="00AD2486">
                  <w:pPr>
                    <w:spacing w:before="120"/>
                    <w:rPr>
                      <w:b/>
                      <w:sz w:val="20"/>
                      <w:szCs w:val="20"/>
                    </w:rPr>
                  </w:pPr>
                  <w:r w:rsidRPr="00AD2486">
                    <w:rPr>
                      <w:b/>
                      <w:sz w:val="20"/>
                      <w:szCs w:val="20"/>
                    </w:rPr>
                    <w:t>Relais de l’Erclin</w:t>
                  </w:r>
                </w:p>
                <w:p w:rsidR="00235F8A" w:rsidRPr="00D50EF1" w:rsidRDefault="00235F8A" w:rsidP="008F43A9">
                  <w:pPr>
                    <w:jc w:val="center"/>
                    <w:rPr>
                      <w:sz w:val="20"/>
                      <w:szCs w:val="20"/>
                      <w:lang w:val="en-GB"/>
                    </w:rPr>
                  </w:pPr>
                  <w:r w:rsidRPr="00D50EF1">
                    <w:rPr>
                      <w:sz w:val="20"/>
                      <w:szCs w:val="20"/>
                      <w:lang w:val="en-GB"/>
                    </w:rPr>
                    <w:t>St Aubert, St Hilaire,</w:t>
                  </w:r>
                </w:p>
                <w:p w:rsidR="00235F8A" w:rsidRPr="00D50EF1" w:rsidRDefault="00235F8A" w:rsidP="008F43A9">
                  <w:pPr>
                    <w:jc w:val="center"/>
                    <w:rPr>
                      <w:sz w:val="20"/>
                      <w:szCs w:val="20"/>
                      <w:lang w:val="en-GB"/>
                    </w:rPr>
                  </w:pPr>
                  <w:r w:rsidRPr="00D50EF1">
                    <w:rPr>
                      <w:sz w:val="20"/>
                      <w:szCs w:val="20"/>
                      <w:lang w:val="en-GB"/>
                    </w:rPr>
                    <w:t>St Vaast</w:t>
                  </w:r>
                </w:p>
                <w:p w:rsidR="00235F8A" w:rsidRPr="00522A4B" w:rsidRDefault="00235F8A" w:rsidP="008F43A9">
                  <w:pPr>
                    <w:jc w:val="center"/>
                    <w:rPr>
                      <w:sz w:val="20"/>
                      <w:szCs w:val="20"/>
                    </w:rPr>
                  </w:pPr>
                  <w:r w:rsidRPr="00E02CA2">
                    <w:rPr>
                      <w:sz w:val="20"/>
                      <w:szCs w:val="20"/>
                    </w:rPr>
                    <w:sym w:font="Wingdings" w:char="F028"/>
                  </w:r>
                  <w:r w:rsidRPr="00522A4B">
                    <w:rPr>
                      <w:sz w:val="20"/>
                      <w:szCs w:val="20"/>
                    </w:rPr>
                    <w:t xml:space="preserve"> 03 27 37 15 91</w:t>
                  </w:r>
                </w:p>
                <w:p w:rsidR="00235F8A" w:rsidRDefault="00235F8A" w:rsidP="00522A4B">
                  <w:pPr>
                    <w:spacing w:before="120"/>
                    <w:ind w:left="360"/>
                    <w:rPr>
                      <w:b/>
                      <w:sz w:val="20"/>
                      <w:szCs w:val="20"/>
                      <w:u w:val="single"/>
                    </w:rPr>
                  </w:pPr>
                </w:p>
                <w:p w:rsidR="00235F8A" w:rsidRPr="00E02CA2" w:rsidRDefault="00235F8A" w:rsidP="00AD2486">
                  <w:pPr>
                    <w:spacing w:before="120"/>
                    <w:rPr>
                      <w:b/>
                      <w:sz w:val="20"/>
                      <w:szCs w:val="20"/>
                      <w:u w:val="single"/>
                    </w:rPr>
                  </w:pPr>
                  <w:r w:rsidRPr="00E02CA2">
                    <w:rPr>
                      <w:b/>
                      <w:sz w:val="20"/>
                      <w:szCs w:val="20"/>
                      <w:u w:val="single"/>
                    </w:rPr>
                    <w:t>Relais de l’Escaut</w:t>
                  </w:r>
                </w:p>
                <w:p w:rsidR="00235F8A" w:rsidRPr="00E02CA2" w:rsidRDefault="00235F8A" w:rsidP="008F43A9">
                  <w:pPr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E02CA2">
                    <w:rPr>
                      <w:sz w:val="20"/>
                      <w:szCs w:val="20"/>
                    </w:rPr>
                    <w:t>Iwuy</w:t>
                  </w:r>
                </w:p>
                <w:p w:rsidR="00235F8A" w:rsidRPr="00E02CA2" w:rsidRDefault="00235F8A" w:rsidP="008F43A9">
                  <w:pPr>
                    <w:jc w:val="center"/>
                    <w:rPr>
                      <w:sz w:val="20"/>
                      <w:szCs w:val="20"/>
                    </w:rPr>
                  </w:pPr>
                  <w:r w:rsidRPr="00E02CA2">
                    <w:rPr>
                      <w:sz w:val="20"/>
                      <w:szCs w:val="20"/>
                    </w:rPr>
                    <w:sym w:font="Wingdings" w:char="F028"/>
                  </w:r>
                  <w:r w:rsidRPr="00E02CA2">
                    <w:rPr>
                      <w:sz w:val="20"/>
                      <w:szCs w:val="20"/>
                    </w:rPr>
                    <w:t xml:space="preserve"> 03 27 37 91 83</w:t>
                  </w:r>
                </w:p>
                <w:p w:rsidR="00235F8A" w:rsidRPr="00E02CA2" w:rsidRDefault="00235F8A" w:rsidP="008F43A9">
                  <w:pPr>
                    <w:jc w:val="center"/>
                    <w:rPr>
                      <w:sz w:val="20"/>
                      <w:szCs w:val="20"/>
                    </w:rPr>
                  </w:pPr>
                  <w:r w:rsidRPr="00E02CA2">
                    <w:rPr>
                      <w:sz w:val="20"/>
                      <w:szCs w:val="20"/>
                    </w:rPr>
                    <w:sym w:font="Wingdings" w:char="F028"/>
                  </w:r>
                  <w:r w:rsidRPr="00E02CA2">
                    <w:rPr>
                      <w:sz w:val="20"/>
                      <w:szCs w:val="20"/>
                    </w:rPr>
                    <w:t xml:space="preserve"> 03 27 37 84 97</w:t>
                  </w:r>
                </w:p>
                <w:p w:rsidR="00235F8A" w:rsidRPr="00E02CA2" w:rsidRDefault="00235F8A" w:rsidP="008F43A9">
                  <w:pPr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E02CA2">
                    <w:rPr>
                      <w:sz w:val="20"/>
                      <w:szCs w:val="20"/>
                    </w:rPr>
                    <w:t>Eswars</w:t>
                  </w:r>
                </w:p>
                <w:p w:rsidR="00235F8A" w:rsidRPr="00522A4B" w:rsidRDefault="00235F8A" w:rsidP="008F43A9">
                  <w:pPr>
                    <w:jc w:val="center"/>
                    <w:rPr>
                      <w:sz w:val="20"/>
                      <w:szCs w:val="20"/>
                    </w:rPr>
                  </w:pPr>
                  <w:r w:rsidRPr="00E02CA2">
                    <w:rPr>
                      <w:sz w:val="20"/>
                      <w:szCs w:val="20"/>
                    </w:rPr>
                    <w:sym w:font="Wingdings" w:char="F028"/>
                  </w:r>
                  <w:r w:rsidRPr="00522A4B">
                    <w:rPr>
                      <w:sz w:val="20"/>
                      <w:szCs w:val="20"/>
                    </w:rPr>
                    <w:t xml:space="preserve"> 03 27 78 02 08</w:t>
                  </w:r>
                </w:p>
                <w:p w:rsidR="00235F8A" w:rsidRPr="00522A4B" w:rsidRDefault="00235F8A" w:rsidP="008F43A9">
                  <w:pPr>
                    <w:jc w:val="center"/>
                    <w:rPr>
                      <w:sz w:val="20"/>
                      <w:szCs w:val="20"/>
                    </w:rPr>
                  </w:pPr>
                  <w:r w:rsidRPr="00E02CA2">
                    <w:rPr>
                      <w:sz w:val="20"/>
                      <w:szCs w:val="20"/>
                    </w:rPr>
                    <w:sym w:font="Wingdings" w:char="F028"/>
                  </w:r>
                  <w:r w:rsidRPr="00522A4B">
                    <w:rPr>
                      <w:sz w:val="20"/>
                      <w:szCs w:val="20"/>
                    </w:rPr>
                    <w:t xml:space="preserve"> 03 27 83 84 41</w:t>
                  </w:r>
                </w:p>
                <w:p w:rsidR="00235F8A" w:rsidRPr="00522A4B" w:rsidRDefault="00235F8A" w:rsidP="008F43A9">
                  <w:pPr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522A4B">
                    <w:rPr>
                      <w:sz w:val="20"/>
                      <w:szCs w:val="20"/>
                    </w:rPr>
                    <w:t>Thun-Lévêque</w:t>
                  </w:r>
                </w:p>
                <w:p w:rsidR="00235F8A" w:rsidRPr="00522A4B" w:rsidRDefault="00235F8A" w:rsidP="008F43A9">
                  <w:pPr>
                    <w:jc w:val="center"/>
                    <w:rPr>
                      <w:sz w:val="20"/>
                      <w:szCs w:val="20"/>
                    </w:rPr>
                  </w:pPr>
                  <w:r w:rsidRPr="00E02CA2">
                    <w:rPr>
                      <w:sz w:val="20"/>
                      <w:szCs w:val="20"/>
                    </w:rPr>
                    <w:sym w:font="Wingdings" w:char="F028"/>
                  </w:r>
                  <w:r w:rsidRPr="00522A4B">
                    <w:rPr>
                      <w:sz w:val="20"/>
                      <w:szCs w:val="20"/>
                    </w:rPr>
                    <w:t xml:space="preserve"> 03 27 79 64 37</w:t>
                  </w:r>
                </w:p>
                <w:p w:rsidR="00235F8A" w:rsidRPr="00522A4B" w:rsidRDefault="00235F8A" w:rsidP="008F43A9">
                  <w:pPr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522A4B">
                    <w:rPr>
                      <w:sz w:val="20"/>
                      <w:szCs w:val="20"/>
                    </w:rPr>
                    <w:t>Thun St Martin</w:t>
                  </w:r>
                </w:p>
                <w:p w:rsidR="00235F8A" w:rsidRPr="00522A4B" w:rsidRDefault="00235F8A" w:rsidP="008F43A9">
                  <w:pPr>
                    <w:jc w:val="center"/>
                    <w:rPr>
                      <w:sz w:val="20"/>
                      <w:szCs w:val="20"/>
                    </w:rPr>
                  </w:pPr>
                  <w:r w:rsidRPr="00E02CA2">
                    <w:rPr>
                      <w:sz w:val="20"/>
                      <w:szCs w:val="20"/>
                      <w:lang w:val="en-GB"/>
                    </w:rPr>
                    <w:sym w:font="Wingdings" w:char="F028"/>
                  </w:r>
                  <w:r w:rsidRPr="00522A4B">
                    <w:rPr>
                      <w:sz w:val="20"/>
                      <w:szCs w:val="20"/>
                    </w:rPr>
                    <w:t xml:space="preserve"> 03 27 37 84 63</w:t>
                  </w:r>
                </w:p>
              </w:txbxContent>
            </v:textbox>
            <w10:wrap anchorx="margin"/>
          </v:shape>
        </w:pict>
      </w:r>
      <w:r w:rsidRPr="002F17AE">
        <w:rPr>
          <w:b/>
          <w:sz w:val="32"/>
          <w:szCs w:val="32"/>
          <w:u w:val="single"/>
        </w:rPr>
        <w:t>Informations concernant les dix clochers</w:t>
      </w:r>
    </w:p>
    <w:p w:rsidR="00235F8A" w:rsidRPr="0084624C" w:rsidRDefault="00235F8A" w:rsidP="00AD2486">
      <w:pPr>
        <w:ind w:right="-108"/>
        <w:rPr>
          <w:b/>
          <w:i/>
          <w:sz w:val="32"/>
          <w:szCs w:val="32"/>
        </w:rPr>
      </w:pPr>
    </w:p>
    <w:p w:rsidR="00235F8A" w:rsidRPr="002F17AE" w:rsidRDefault="00235F8A" w:rsidP="00AD2486">
      <w:pPr>
        <w:ind w:right="-108"/>
        <w:rPr>
          <w:b/>
          <w:i/>
          <w:sz w:val="30"/>
          <w:szCs w:val="28"/>
        </w:rPr>
      </w:pPr>
    </w:p>
    <w:p w:rsidR="00235F8A" w:rsidRPr="002F17AE" w:rsidRDefault="00235F8A" w:rsidP="00AD2486">
      <w:pPr>
        <w:ind w:right="-108"/>
        <w:rPr>
          <w:b/>
          <w:sz w:val="30"/>
          <w:szCs w:val="28"/>
          <w:u w:val="single"/>
        </w:rPr>
      </w:pPr>
      <w:r w:rsidRPr="002F17AE">
        <w:rPr>
          <w:b/>
          <w:i/>
          <w:sz w:val="30"/>
          <w:szCs w:val="28"/>
        </w:rPr>
        <w:t>Jeudi 5 :</w:t>
      </w:r>
      <w:r w:rsidRPr="002F17AE">
        <w:rPr>
          <w:sz w:val="30"/>
          <w:szCs w:val="28"/>
        </w:rPr>
        <w:t xml:space="preserve">          </w:t>
      </w:r>
      <w:r w:rsidRPr="002F17AE">
        <w:rPr>
          <w:b/>
          <w:sz w:val="30"/>
          <w:szCs w:val="28"/>
        </w:rPr>
        <w:t>20h</w:t>
      </w:r>
      <w:r w:rsidRPr="002F17AE">
        <w:rPr>
          <w:sz w:val="30"/>
          <w:szCs w:val="28"/>
        </w:rPr>
        <w:t xml:space="preserve">  Réunion de l’Equipe Préparation au mariage</w:t>
      </w:r>
    </w:p>
    <w:p w:rsidR="00235F8A" w:rsidRPr="002F17AE" w:rsidRDefault="00235F8A" w:rsidP="00AD2486">
      <w:pPr>
        <w:ind w:right="-108"/>
        <w:rPr>
          <w:sz w:val="30"/>
          <w:szCs w:val="28"/>
        </w:rPr>
      </w:pPr>
    </w:p>
    <w:p w:rsidR="00235F8A" w:rsidRPr="002F17AE" w:rsidRDefault="00235F8A" w:rsidP="00AD2486">
      <w:pPr>
        <w:ind w:right="-108"/>
        <w:rPr>
          <w:sz w:val="30"/>
          <w:szCs w:val="28"/>
        </w:rPr>
      </w:pPr>
      <w:r w:rsidRPr="002F17AE">
        <w:rPr>
          <w:b/>
          <w:i/>
          <w:sz w:val="30"/>
          <w:szCs w:val="28"/>
        </w:rPr>
        <w:t>Vendredi 6</w:t>
      </w:r>
      <w:r w:rsidRPr="002F17AE">
        <w:rPr>
          <w:sz w:val="30"/>
          <w:szCs w:val="28"/>
        </w:rPr>
        <w:t xml:space="preserve"> :    </w:t>
      </w:r>
      <w:r w:rsidRPr="002F17AE">
        <w:rPr>
          <w:b/>
          <w:sz w:val="30"/>
          <w:szCs w:val="28"/>
        </w:rPr>
        <w:t>20h</w:t>
      </w:r>
      <w:r w:rsidRPr="002F17AE">
        <w:rPr>
          <w:sz w:val="30"/>
          <w:szCs w:val="28"/>
        </w:rPr>
        <w:t xml:space="preserve">  </w:t>
      </w:r>
      <w:r>
        <w:rPr>
          <w:sz w:val="30"/>
          <w:szCs w:val="28"/>
        </w:rPr>
        <w:t xml:space="preserve"> </w:t>
      </w:r>
      <w:r w:rsidRPr="002F17AE">
        <w:rPr>
          <w:b/>
          <w:sz w:val="30"/>
          <w:szCs w:val="28"/>
        </w:rPr>
        <w:t>Rieux</w:t>
      </w:r>
      <w:r w:rsidRPr="002F17AE">
        <w:rPr>
          <w:sz w:val="30"/>
          <w:szCs w:val="28"/>
        </w:rPr>
        <w:t xml:space="preserve">   Réunion des catéchistes relais de la paroisse</w:t>
      </w:r>
    </w:p>
    <w:p w:rsidR="00235F8A" w:rsidRPr="002F17AE" w:rsidRDefault="00235F8A" w:rsidP="00AD2486">
      <w:pPr>
        <w:ind w:right="-108"/>
        <w:rPr>
          <w:sz w:val="30"/>
          <w:szCs w:val="28"/>
        </w:rPr>
      </w:pPr>
    </w:p>
    <w:p w:rsidR="00235F8A" w:rsidRPr="002F17AE" w:rsidRDefault="00235F8A" w:rsidP="002F17AE">
      <w:pPr>
        <w:ind w:right="-108"/>
        <w:rPr>
          <w:sz w:val="30"/>
          <w:szCs w:val="28"/>
        </w:rPr>
      </w:pPr>
      <w:r w:rsidRPr="002F17AE">
        <w:rPr>
          <w:b/>
          <w:i/>
          <w:sz w:val="30"/>
          <w:szCs w:val="28"/>
        </w:rPr>
        <w:t>Samedi 7</w:t>
      </w:r>
      <w:r w:rsidRPr="002F17AE">
        <w:rPr>
          <w:sz w:val="30"/>
          <w:szCs w:val="28"/>
        </w:rPr>
        <w:t xml:space="preserve"> :    </w:t>
      </w:r>
      <w:r>
        <w:rPr>
          <w:sz w:val="30"/>
          <w:szCs w:val="28"/>
        </w:rPr>
        <w:t xml:space="preserve">  </w:t>
      </w:r>
      <w:r w:rsidRPr="002F17AE">
        <w:rPr>
          <w:b/>
          <w:sz w:val="30"/>
          <w:szCs w:val="28"/>
        </w:rPr>
        <w:t>9h30</w:t>
      </w:r>
      <w:r w:rsidRPr="002F17AE">
        <w:rPr>
          <w:sz w:val="30"/>
          <w:szCs w:val="28"/>
        </w:rPr>
        <w:t xml:space="preserve"> </w:t>
      </w:r>
      <w:r>
        <w:rPr>
          <w:sz w:val="30"/>
          <w:szCs w:val="28"/>
        </w:rPr>
        <w:t xml:space="preserve"> </w:t>
      </w:r>
      <w:r w:rsidRPr="002F17AE">
        <w:rPr>
          <w:b/>
          <w:sz w:val="30"/>
          <w:szCs w:val="28"/>
        </w:rPr>
        <w:t>Rieux</w:t>
      </w:r>
      <w:r>
        <w:rPr>
          <w:sz w:val="30"/>
          <w:szCs w:val="28"/>
        </w:rPr>
        <w:t xml:space="preserve"> </w:t>
      </w:r>
      <w:r w:rsidRPr="002F17AE">
        <w:rPr>
          <w:sz w:val="30"/>
          <w:szCs w:val="28"/>
        </w:rPr>
        <w:t xml:space="preserve">Rencontre des enfants en âge scolaire qui </w:t>
      </w:r>
      <w:r>
        <w:rPr>
          <w:sz w:val="30"/>
          <w:szCs w:val="28"/>
        </w:rPr>
        <w:t xml:space="preserve">      se </w:t>
      </w:r>
      <w:r w:rsidRPr="002F17AE">
        <w:rPr>
          <w:sz w:val="30"/>
          <w:szCs w:val="28"/>
        </w:rPr>
        <w:t>préparent au baptême</w:t>
      </w:r>
    </w:p>
    <w:p w:rsidR="00235F8A" w:rsidRPr="002F17AE" w:rsidRDefault="00235F8A" w:rsidP="002A4BAB">
      <w:pPr>
        <w:ind w:right="-108"/>
        <w:jc w:val="center"/>
        <w:rPr>
          <w:sz w:val="30"/>
          <w:szCs w:val="28"/>
        </w:rPr>
      </w:pPr>
    </w:p>
    <w:p w:rsidR="00235F8A" w:rsidRPr="002F17AE" w:rsidRDefault="00235F8A" w:rsidP="00AD2486">
      <w:pPr>
        <w:ind w:right="-108"/>
        <w:rPr>
          <w:sz w:val="30"/>
          <w:szCs w:val="28"/>
        </w:rPr>
      </w:pPr>
      <w:r w:rsidRPr="002F17AE">
        <w:rPr>
          <w:b/>
          <w:i/>
          <w:sz w:val="30"/>
          <w:szCs w:val="28"/>
        </w:rPr>
        <w:t xml:space="preserve">Lundi 9 :     </w:t>
      </w:r>
      <w:r w:rsidRPr="002F17AE">
        <w:rPr>
          <w:sz w:val="30"/>
          <w:szCs w:val="28"/>
        </w:rPr>
        <w:t xml:space="preserve">    </w:t>
      </w:r>
      <w:r w:rsidRPr="002F17AE">
        <w:rPr>
          <w:b/>
          <w:sz w:val="30"/>
          <w:szCs w:val="28"/>
        </w:rPr>
        <w:t>9h</w:t>
      </w:r>
      <w:r w:rsidRPr="002F17AE">
        <w:rPr>
          <w:sz w:val="30"/>
          <w:szCs w:val="28"/>
        </w:rPr>
        <w:t xml:space="preserve">    Messe à </w:t>
      </w:r>
      <w:r w:rsidRPr="002F17AE">
        <w:rPr>
          <w:b/>
          <w:sz w:val="30"/>
          <w:szCs w:val="28"/>
        </w:rPr>
        <w:t>Iwuy</w:t>
      </w:r>
    </w:p>
    <w:p w:rsidR="00235F8A" w:rsidRPr="002F17AE" w:rsidRDefault="00235F8A" w:rsidP="0084624C">
      <w:pPr>
        <w:numPr>
          <w:ilvl w:val="0"/>
          <w:numId w:val="20"/>
        </w:numPr>
        <w:ind w:right="-108"/>
        <w:rPr>
          <w:sz w:val="30"/>
          <w:szCs w:val="28"/>
        </w:rPr>
      </w:pPr>
      <w:r w:rsidRPr="002F17AE">
        <w:rPr>
          <w:b/>
          <w:sz w:val="30"/>
          <w:szCs w:val="28"/>
        </w:rPr>
        <w:t>16h30</w:t>
      </w:r>
      <w:r>
        <w:rPr>
          <w:b/>
          <w:sz w:val="30"/>
          <w:szCs w:val="28"/>
        </w:rPr>
        <w:t xml:space="preserve"> </w:t>
      </w:r>
      <w:r>
        <w:rPr>
          <w:sz w:val="30"/>
          <w:szCs w:val="28"/>
        </w:rPr>
        <w:t xml:space="preserve"> R</w:t>
      </w:r>
      <w:r w:rsidRPr="002F17AE">
        <w:rPr>
          <w:sz w:val="30"/>
          <w:szCs w:val="28"/>
        </w:rPr>
        <w:t xml:space="preserve">éunion de l’Equipe  Animation Paroissiale   </w:t>
      </w:r>
    </w:p>
    <w:p w:rsidR="00235F8A" w:rsidRPr="002F17AE" w:rsidRDefault="00235F8A" w:rsidP="00AD2486">
      <w:pPr>
        <w:ind w:right="-108"/>
        <w:rPr>
          <w:b/>
          <w:i/>
          <w:sz w:val="30"/>
          <w:szCs w:val="28"/>
        </w:rPr>
      </w:pPr>
    </w:p>
    <w:p w:rsidR="00235F8A" w:rsidRPr="002F17AE" w:rsidRDefault="00235F8A" w:rsidP="00AD2486">
      <w:pPr>
        <w:ind w:right="-108"/>
        <w:rPr>
          <w:sz w:val="30"/>
          <w:szCs w:val="28"/>
        </w:rPr>
      </w:pPr>
      <w:r w:rsidRPr="002F17AE">
        <w:rPr>
          <w:b/>
          <w:i/>
          <w:sz w:val="30"/>
          <w:szCs w:val="28"/>
        </w:rPr>
        <w:t>Mardi 10</w:t>
      </w:r>
      <w:r w:rsidRPr="002F17AE">
        <w:rPr>
          <w:sz w:val="30"/>
          <w:szCs w:val="28"/>
        </w:rPr>
        <w:t xml:space="preserve">        </w:t>
      </w:r>
      <w:r w:rsidRPr="002F17AE">
        <w:rPr>
          <w:b/>
          <w:sz w:val="30"/>
          <w:szCs w:val="28"/>
        </w:rPr>
        <w:t>11h</w:t>
      </w:r>
      <w:r w:rsidRPr="002F17AE">
        <w:rPr>
          <w:sz w:val="30"/>
          <w:szCs w:val="28"/>
        </w:rPr>
        <w:t xml:space="preserve">     </w:t>
      </w:r>
      <w:r w:rsidRPr="002F17AE">
        <w:rPr>
          <w:b/>
          <w:sz w:val="30"/>
          <w:szCs w:val="28"/>
        </w:rPr>
        <w:t>Rieux</w:t>
      </w:r>
      <w:r w:rsidRPr="002F17AE">
        <w:rPr>
          <w:sz w:val="30"/>
          <w:szCs w:val="28"/>
        </w:rPr>
        <w:t xml:space="preserve">  Messe   Maison de Retraite </w:t>
      </w:r>
    </w:p>
    <w:p w:rsidR="00235F8A" w:rsidRPr="002F17AE" w:rsidRDefault="00235F8A" w:rsidP="00CE60B2">
      <w:pPr>
        <w:numPr>
          <w:ilvl w:val="0"/>
          <w:numId w:val="18"/>
        </w:numPr>
        <w:ind w:right="-108"/>
        <w:jc w:val="center"/>
        <w:rPr>
          <w:sz w:val="30"/>
          <w:szCs w:val="28"/>
        </w:rPr>
      </w:pPr>
      <w:r>
        <w:rPr>
          <w:b/>
          <w:sz w:val="30"/>
          <w:szCs w:val="28"/>
        </w:rPr>
        <w:t xml:space="preserve"> </w:t>
      </w:r>
      <w:r w:rsidRPr="002F17AE">
        <w:rPr>
          <w:b/>
          <w:sz w:val="30"/>
          <w:szCs w:val="28"/>
        </w:rPr>
        <w:t xml:space="preserve">20h </w:t>
      </w:r>
      <w:r w:rsidRPr="002F17AE">
        <w:rPr>
          <w:sz w:val="30"/>
          <w:szCs w:val="28"/>
        </w:rPr>
        <w:t xml:space="preserve">  </w:t>
      </w:r>
      <w:r>
        <w:rPr>
          <w:sz w:val="30"/>
          <w:szCs w:val="28"/>
        </w:rPr>
        <w:t xml:space="preserve"> </w:t>
      </w:r>
      <w:r w:rsidRPr="002F17AE">
        <w:rPr>
          <w:b/>
          <w:sz w:val="30"/>
          <w:szCs w:val="28"/>
        </w:rPr>
        <w:t>Caudry</w:t>
      </w:r>
      <w:r w:rsidRPr="002F17AE">
        <w:rPr>
          <w:sz w:val="30"/>
          <w:szCs w:val="28"/>
        </w:rPr>
        <w:t xml:space="preserve">   salle Ste Maxellende  Réunion de la     </w:t>
      </w:r>
      <w:r>
        <w:rPr>
          <w:sz w:val="30"/>
          <w:szCs w:val="28"/>
        </w:rPr>
        <w:t xml:space="preserve">   </w:t>
      </w:r>
      <w:r w:rsidRPr="002F17AE">
        <w:rPr>
          <w:sz w:val="30"/>
          <w:szCs w:val="28"/>
        </w:rPr>
        <w:t>Commission jeune</w:t>
      </w:r>
      <w:r>
        <w:rPr>
          <w:sz w:val="30"/>
          <w:szCs w:val="28"/>
        </w:rPr>
        <w:t>s</w:t>
      </w:r>
    </w:p>
    <w:p w:rsidR="00235F8A" w:rsidRPr="002F17AE" w:rsidRDefault="00235F8A" w:rsidP="00AD2486">
      <w:pPr>
        <w:ind w:right="-108"/>
        <w:rPr>
          <w:sz w:val="30"/>
          <w:szCs w:val="28"/>
        </w:rPr>
      </w:pPr>
    </w:p>
    <w:p w:rsidR="00235F8A" w:rsidRPr="002F17AE" w:rsidRDefault="00235F8A" w:rsidP="00AD2486">
      <w:pPr>
        <w:ind w:right="-108"/>
        <w:rPr>
          <w:sz w:val="30"/>
          <w:szCs w:val="28"/>
        </w:rPr>
      </w:pPr>
      <w:r w:rsidRPr="002F17AE">
        <w:rPr>
          <w:b/>
          <w:i/>
          <w:sz w:val="30"/>
          <w:szCs w:val="28"/>
        </w:rPr>
        <w:t>Mercredi 11</w:t>
      </w:r>
      <w:r w:rsidRPr="002F17AE">
        <w:rPr>
          <w:sz w:val="30"/>
          <w:szCs w:val="28"/>
        </w:rPr>
        <w:t xml:space="preserve"> : </w:t>
      </w:r>
      <w:r w:rsidRPr="002F17AE">
        <w:rPr>
          <w:b/>
          <w:sz w:val="30"/>
          <w:szCs w:val="28"/>
        </w:rPr>
        <w:t>12h</w:t>
      </w:r>
      <w:r w:rsidRPr="002F17AE">
        <w:rPr>
          <w:sz w:val="30"/>
          <w:szCs w:val="28"/>
        </w:rPr>
        <w:t xml:space="preserve">   Rencontre de l’EAP</w:t>
      </w:r>
    </w:p>
    <w:p w:rsidR="00235F8A" w:rsidRPr="002F17AE" w:rsidRDefault="00235F8A" w:rsidP="00AD2486">
      <w:pPr>
        <w:ind w:right="-108"/>
        <w:rPr>
          <w:b/>
          <w:i/>
          <w:sz w:val="30"/>
          <w:szCs w:val="28"/>
        </w:rPr>
      </w:pPr>
    </w:p>
    <w:p w:rsidR="00235F8A" w:rsidRPr="002F17AE" w:rsidRDefault="00235F8A" w:rsidP="00AD2486">
      <w:pPr>
        <w:ind w:right="-108"/>
        <w:rPr>
          <w:sz w:val="30"/>
          <w:szCs w:val="28"/>
        </w:rPr>
      </w:pPr>
      <w:r w:rsidRPr="002F17AE">
        <w:rPr>
          <w:b/>
          <w:i/>
          <w:sz w:val="30"/>
          <w:szCs w:val="28"/>
        </w:rPr>
        <w:t>Jeudi 12 :</w:t>
      </w:r>
      <w:r w:rsidRPr="002F17AE">
        <w:rPr>
          <w:sz w:val="30"/>
          <w:szCs w:val="28"/>
        </w:rPr>
        <w:t xml:space="preserve">      </w:t>
      </w:r>
      <w:r w:rsidRPr="002F17AE">
        <w:rPr>
          <w:b/>
          <w:sz w:val="30"/>
          <w:szCs w:val="28"/>
        </w:rPr>
        <w:t>14h</w:t>
      </w:r>
      <w:r w:rsidRPr="002F17AE">
        <w:rPr>
          <w:sz w:val="30"/>
          <w:szCs w:val="28"/>
        </w:rPr>
        <w:t xml:space="preserve">  </w:t>
      </w:r>
      <w:r w:rsidRPr="002F17AE">
        <w:rPr>
          <w:b/>
          <w:sz w:val="30"/>
          <w:szCs w:val="28"/>
        </w:rPr>
        <w:t>Caudry</w:t>
      </w:r>
      <w:r w:rsidRPr="002F17AE">
        <w:rPr>
          <w:sz w:val="30"/>
          <w:szCs w:val="28"/>
        </w:rPr>
        <w:t xml:space="preserve">   Réunion de Doyenné pour le journal « </w:t>
      </w:r>
      <w:r w:rsidRPr="002F17AE">
        <w:rPr>
          <w:b/>
          <w:sz w:val="30"/>
          <w:szCs w:val="28"/>
        </w:rPr>
        <w:t>Partages</w:t>
      </w:r>
      <w:r w:rsidRPr="002F17AE">
        <w:rPr>
          <w:sz w:val="30"/>
          <w:szCs w:val="28"/>
        </w:rPr>
        <w:t> » avec Mr Jérôme Duprez- Responsable de Bayard Presse Service</w:t>
      </w:r>
    </w:p>
    <w:p w:rsidR="00235F8A" w:rsidRPr="002F17AE" w:rsidRDefault="00235F8A" w:rsidP="00AD2486">
      <w:pPr>
        <w:ind w:right="-108"/>
        <w:rPr>
          <w:b/>
          <w:i/>
          <w:sz w:val="30"/>
          <w:szCs w:val="28"/>
        </w:rPr>
      </w:pPr>
    </w:p>
    <w:p w:rsidR="00235F8A" w:rsidRPr="002F17AE" w:rsidRDefault="00235F8A" w:rsidP="00AD2486">
      <w:pPr>
        <w:ind w:right="-108"/>
        <w:rPr>
          <w:b/>
          <w:i/>
          <w:sz w:val="30"/>
          <w:szCs w:val="28"/>
        </w:rPr>
      </w:pPr>
    </w:p>
    <w:p w:rsidR="00235F8A" w:rsidRPr="002F17AE" w:rsidRDefault="00235F8A" w:rsidP="00AD2486">
      <w:pPr>
        <w:ind w:right="-108"/>
        <w:rPr>
          <w:sz w:val="30"/>
          <w:szCs w:val="28"/>
        </w:rPr>
      </w:pPr>
      <w:r w:rsidRPr="002F17AE">
        <w:rPr>
          <w:b/>
          <w:i/>
          <w:sz w:val="30"/>
          <w:szCs w:val="28"/>
        </w:rPr>
        <w:t>Vendredi 13</w:t>
      </w:r>
      <w:r w:rsidRPr="002F17AE">
        <w:rPr>
          <w:sz w:val="30"/>
          <w:szCs w:val="28"/>
        </w:rPr>
        <w:t xml:space="preserve"> : </w:t>
      </w:r>
      <w:r w:rsidRPr="002F17AE">
        <w:rPr>
          <w:b/>
          <w:sz w:val="30"/>
          <w:szCs w:val="28"/>
        </w:rPr>
        <w:t>11h</w:t>
      </w:r>
      <w:r w:rsidRPr="002F17AE">
        <w:rPr>
          <w:sz w:val="30"/>
          <w:szCs w:val="28"/>
        </w:rPr>
        <w:t xml:space="preserve"> </w:t>
      </w:r>
      <w:r w:rsidRPr="002F17AE">
        <w:rPr>
          <w:b/>
          <w:sz w:val="30"/>
          <w:szCs w:val="28"/>
        </w:rPr>
        <w:t xml:space="preserve">St Hilaire </w:t>
      </w:r>
      <w:r w:rsidRPr="002F17AE">
        <w:rPr>
          <w:sz w:val="30"/>
          <w:szCs w:val="28"/>
        </w:rPr>
        <w:t>– Notre Maison – Messe</w:t>
      </w:r>
    </w:p>
    <w:p w:rsidR="00235F8A" w:rsidRPr="002F17AE" w:rsidRDefault="00235F8A" w:rsidP="00AD2486">
      <w:pPr>
        <w:ind w:right="-108"/>
        <w:rPr>
          <w:sz w:val="30"/>
          <w:szCs w:val="28"/>
        </w:rPr>
      </w:pPr>
    </w:p>
    <w:p w:rsidR="00235F8A" w:rsidRPr="002F17AE" w:rsidRDefault="00235F8A" w:rsidP="00AD2486">
      <w:pPr>
        <w:ind w:right="-108"/>
        <w:rPr>
          <w:sz w:val="30"/>
          <w:szCs w:val="28"/>
        </w:rPr>
      </w:pPr>
      <w:r w:rsidRPr="002F17AE">
        <w:rPr>
          <w:b/>
          <w:i/>
          <w:sz w:val="30"/>
          <w:szCs w:val="28"/>
        </w:rPr>
        <w:t>Lundi 16 :</w:t>
      </w:r>
      <w:r w:rsidRPr="002F17AE">
        <w:rPr>
          <w:sz w:val="30"/>
          <w:szCs w:val="28"/>
        </w:rPr>
        <w:t xml:space="preserve">       </w:t>
      </w:r>
      <w:r w:rsidRPr="002F17AE">
        <w:rPr>
          <w:b/>
          <w:sz w:val="30"/>
          <w:szCs w:val="28"/>
        </w:rPr>
        <w:t>20h</w:t>
      </w:r>
      <w:r w:rsidRPr="002F17AE">
        <w:rPr>
          <w:sz w:val="30"/>
          <w:szCs w:val="28"/>
        </w:rPr>
        <w:t xml:space="preserve">  </w:t>
      </w:r>
      <w:r w:rsidRPr="002F17AE">
        <w:rPr>
          <w:b/>
          <w:sz w:val="30"/>
          <w:szCs w:val="28"/>
        </w:rPr>
        <w:t>Avesnes les Aubert</w:t>
      </w:r>
      <w:r w:rsidRPr="002F17AE">
        <w:rPr>
          <w:sz w:val="30"/>
          <w:szCs w:val="28"/>
        </w:rPr>
        <w:t xml:space="preserve">  Salle Notre Dame Réunion du comité de rédaction du journal  « </w:t>
      </w:r>
      <w:r w:rsidRPr="002F17AE">
        <w:rPr>
          <w:b/>
          <w:sz w:val="30"/>
          <w:szCs w:val="28"/>
        </w:rPr>
        <w:t>Partages </w:t>
      </w:r>
      <w:r w:rsidRPr="002F17AE">
        <w:rPr>
          <w:sz w:val="30"/>
          <w:szCs w:val="28"/>
        </w:rPr>
        <w:t>» de la paroisse</w:t>
      </w:r>
    </w:p>
    <w:p w:rsidR="00235F8A" w:rsidRPr="002F17AE" w:rsidRDefault="00235F8A" w:rsidP="00AD2486">
      <w:pPr>
        <w:ind w:right="-108"/>
        <w:rPr>
          <w:sz w:val="30"/>
          <w:szCs w:val="28"/>
        </w:rPr>
      </w:pPr>
    </w:p>
    <w:p w:rsidR="00235F8A" w:rsidRPr="002F17AE" w:rsidRDefault="00235F8A" w:rsidP="00333248">
      <w:pPr>
        <w:ind w:right="-108"/>
        <w:rPr>
          <w:b/>
          <w:sz w:val="30"/>
          <w:szCs w:val="28"/>
        </w:rPr>
      </w:pPr>
      <w:r w:rsidRPr="002F17AE">
        <w:rPr>
          <w:b/>
          <w:i/>
          <w:sz w:val="30"/>
          <w:szCs w:val="28"/>
        </w:rPr>
        <w:t>Mardi 17 :</w:t>
      </w:r>
      <w:r w:rsidRPr="002F17AE">
        <w:rPr>
          <w:sz w:val="30"/>
          <w:szCs w:val="28"/>
        </w:rPr>
        <w:t xml:space="preserve">     </w:t>
      </w:r>
      <w:r w:rsidRPr="002F17AE">
        <w:rPr>
          <w:b/>
          <w:sz w:val="30"/>
          <w:szCs w:val="28"/>
        </w:rPr>
        <w:t>19h30</w:t>
      </w:r>
      <w:r w:rsidRPr="002F17AE">
        <w:rPr>
          <w:sz w:val="30"/>
          <w:szCs w:val="28"/>
        </w:rPr>
        <w:t xml:space="preserve">  </w:t>
      </w:r>
      <w:r w:rsidRPr="002F17AE">
        <w:rPr>
          <w:b/>
          <w:sz w:val="30"/>
          <w:szCs w:val="28"/>
        </w:rPr>
        <w:t xml:space="preserve">Rieux </w:t>
      </w:r>
      <w:r w:rsidRPr="002F17AE">
        <w:rPr>
          <w:sz w:val="30"/>
          <w:szCs w:val="28"/>
        </w:rPr>
        <w:t xml:space="preserve"> Soirée paroissiale avec l’abbé </w:t>
      </w:r>
      <w:smartTag w:uri="urn:schemas-microsoft-com:office:smarttags" w:element="PersonName">
        <w:r w:rsidRPr="002F17AE">
          <w:rPr>
            <w:b/>
            <w:i/>
            <w:sz w:val="30"/>
            <w:szCs w:val="28"/>
          </w:rPr>
          <w:t>Michel</w:t>
        </w:r>
        <w:r w:rsidRPr="002F17AE">
          <w:rPr>
            <w:b/>
            <w:sz w:val="30"/>
            <w:szCs w:val="28"/>
          </w:rPr>
          <w:t xml:space="preserve"> </w:t>
        </w:r>
        <w:r w:rsidRPr="002F17AE">
          <w:rPr>
            <w:b/>
            <w:i/>
            <w:sz w:val="30"/>
            <w:szCs w:val="28"/>
          </w:rPr>
          <w:t>Masclet</w:t>
        </w:r>
      </w:smartTag>
      <w:r w:rsidRPr="002F17AE">
        <w:rPr>
          <w:i/>
          <w:sz w:val="30"/>
          <w:szCs w:val="28"/>
        </w:rPr>
        <w:t xml:space="preserve"> </w:t>
      </w:r>
      <w:r w:rsidRPr="002F17AE">
        <w:rPr>
          <w:sz w:val="30"/>
          <w:szCs w:val="28"/>
        </w:rPr>
        <w:t xml:space="preserve">– Vicaire épiscopal autour du thème : </w:t>
      </w:r>
    </w:p>
    <w:p w:rsidR="00235F8A" w:rsidRPr="002F17AE" w:rsidRDefault="00235F8A" w:rsidP="00324EF7">
      <w:pPr>
        <w:ind w:right="-108"/>
        <w:rPr>
          <w:b/>
          <w:sz w:val="30"/>
          <w:szCs w:val="28"/>
        </w:rPr>
      </w:pPr>
    </w:p>
    <w:p w:rsidR="00235F8A" w:rsidRPr="002F17AE" w:rsidRDefault="00235F8A" w:rsidP="00AD2486">
      <w:pPr>
        <w:ind w:right="-108"/>
        <w:rPr>
          <w:sz w:val="30"/>
          <w:szCs w:val="28"/>
        </w:rPr>
      </w:pPr>
      <w:r w:rsidRPr="002F17AE">
        <w:rPr>
          <w:b/>
          <w:i/>
          <w:sz w:val="30"/>
          <w:szCs w:val="28"/>
        </w:rPr>
        <w:t>Mercredi 18</w:t>
      </w:r>
      <w:r w:rsidRPr="002F17AE">
        <w:rPr>
          <w:sz w:val="30"/>
          <w:szCs w:val="28"/>
        </w:rPr>
        <w:t xml:space="preserve"> : </w:t>
      </w:r>
      <w:r w:rsidRPr="002F17AE">
        <w:rPr>
          <w:b/>
          <w:sz w:val="30"/>
          <w:szCs w:val="28"/>
        </w:rPr>
        <w:t>19h30</w:t>
      </w:r>
      <w:r w:rsidRPr="002F17AE">
        <w:rPr>
          <w:sz w:val="30"/>
          <w:szCs w:val="28"/>
        </w:rPr>
        <w:t xml:space="preserve">  Réunion Equipes funérailles</w:t>
      </w:r>
    </w:p>
    <w:p w:rsidR="00235F8A" w:rsidRPr="002F17AE" w:rsidRDefault="00235F8A" w:rsidP="00324EF7">
      <w:pPr>
        <w:tabs>
          <w:tab w:val="left" w:pos="5505"/>
        </w:tabs>
        <w:ind w:right="-108"/>
        <w:rPr>
          <w:b/>
          <w:i/>
          <w:sz w:val="30"/>
          <w:szCs w:val="28"/>
        </w:rPr>
      </w:pPr>
      <w:r w:rsidRPr="002F17AE">
        <w:rPr>
          <w:b/>
          <w:i/>
          <w:sz w:val="30"/>
          <w:szCs w:val="28"/>
        </w:rPr>
        <w:tab/>
      </w:r>
    </w:p>
    <w:p w:rsidR="00235F8A" w:rsidRPr="002F17AE" w:rsidRDefault="00235F8A" w:rsidP="00AD2486">
      <w:pPr>
        <w:ind w:right="-108"/>
        <w:rPr>
          <w:sz w:val="30"/>
          <w:szCs w:val="28"/>
        </w:rPr>
      </w:pPr>
      <w:r w:rsidRPr="002F17AE">
        <w:rPr>
          <w:b/>
          <w:i/>
          <w:sz w:val="30"/>
          <w:szCs w:val="28"/>
        </w:rPr>
        <w:t>Jeudi 26 :</w:t>
      </w:r>
      <w:r w:rsidRPr="002F17AE">
        <w:rPr>
          <w:sz w:val="30"/>
          <w:szCs w:val="28"/>
        </w:rPr>
        <w:t xml:space="preserve">     </w:t>
      </w:r>
      <w:r w:rsidRPr="002F17AE">
        <w:rPr>
          <w:b/>
          <w:sz w:val="30"/>
          <w:szCs w:val="28"/>
        </w:rPr>
        <w:t xml:space="preserve"> 14h30</w:t>
      </w:r>
      <w:r w:rsidRPr="002F17AE">
        <w:rPr>
          <w:sz w:val="30"/>
          <w:szCs w:val="28"/>
        </w:rPr>
        <w:t xml:space="preserve">  </w:t>
      </w:r>
      <w:r w:rsidRPr="002F17AE">
        <w:rPr>
          <w:b/>
          <w:sz w:val="30"/>
          <w:szCs w:val="28"/>
        </w:rPr>
        <w:t>Avesnes les Aubert</w:t>
      </w:r>
      <w:r w:rsidRPr="002F17AE">
        <w:rPr>
          <w:sz w:val="30"/>
          <w:szCs w:val="28"/>
        </w:rPr>
        <w:t xml:space="preserve"> – Réunion du SEM (Service Evangélique des Malades)</w:t>
      </w:r>
    </w:p>
    <w:p w:rsidR="00235F8A" w:rsidRPr="00A86444" w:rsidRDefault="00235F8A" w:rsidP="006414A5">
      <w:pPr>
        <w:numPr>
          <w:ilvl w:val="0"/>
          <w:numId w:val="24"/>
        </w:numPr>
        <w:ind w:right="-108"/>
        <w:rPr>
          <w:sz w:val="30"/>
          <w:szCs w:val="28"/>
        </w:rPr>
      </w:pPr>
      <w:r>
        <w:rPr>
          <w:b/>
          <w:sz w:val="30"/>
          <w:szCs w:val="28"/>
        </w:rPr>
        <w:t xml:space="preserve">          </w:t>
      </w:r>
    </w:p>
    <w:p w:rsidR="00235F8A" w:rsidRDefault="00235F8A" w:rsidP="00A86444">
      <w:pPr>
        <w:numPr>
          <w:ilvl w:val="1"/>
          <w:numId w:val="24"/>
        </w:numPr>
        <w:ind w:right="-108"/>
        <w:rPr>
          <w:sz w:val="30"/>
          <w:szCs w:val="28"/>
        </w:rPr>
      </w:pPr>
      <w:r>
        <w:rPr>
          <w:b/>
          <w:sz w:val="30"/>
          <w:szCs w:val="28"/>
        </w:rPr>
        <w:t xml:space="preserve">  </w:t>
      </w:r>
      <w:r w:rsidRPr="002F17AE">
        <w:rPr>
          <w:b/>
          <w:sz w:val="30"/>
          <w:szCs w:val="28"/>
        </w:rPr>
        <w:t>20h</w:t>
      </w:r>
      <w:r w:rsidRPr="002F17AE">
        <w:rPr>
          <w:sz w:val="30"/>
          <w:szCs w:val="28"/>
        </w:rPr>
        <w:t xml:space="preserve">    </w:t>
      </w:r>
      <w:r w:rsidRPr="002F17AE">
        <w:rPr>
          <w:b/>
          <w:sz w:val="30"/>
          <w:szCs w:val="28"/>
        </w:rPr>
        <w:t>Iwuy</w:t>
      </w:r>
      <w:r w:rsidRPr="002F17AE">
        <w:rPr>
          <w:sz w:val="30"/>
          <w:szCs w:val="28"/>
        </w:rPr>
        <w:t xml:space="preserve"> Réunion de l’Equipe du Relais de l’Escaut</w:t>
      </w:r>
    </w:p>
    <w:p w:rsidR="00235F8A" w:rsidRPr="006414A5" w:rsidRDefault="00235F8A" w:rsidP="006414A5">
      <w:pPr>
        <w:tabs>
          <w:tab w:val="left" w:pos="-284"/>
          <w:tab w:val="left" w:pos="2552"/>
          <w:tab w:val="left" w:pos="2835"/>
          <w:tab w:val="left" w:pos="3261"/>
        </w:tabs>
        <w:rPr>
          <w:rFonts w:ascii="Footlight MT Light" w:hAnsi="Footlight MT Light"/>
          <w:b/>
          <w:sz w:val="36"/>
          <w:szCs w:val="36"/>
        </w:rPr>
      </w:pPr>
    </w:p>
    <w:sectPr w:rsidR="00235F8A" w:rsidRPr="006414A5" w:rsidSect="008900F3">
      <w:pgSz w:w="11906" w:h="16838"/>
      <w:pgMar w:top="1134" w:right="567" w:bottom="1134" w:left="2977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5F8A" w:rsidRDefault="00235F8A">
      <w:r>
        <w:separator/>
      </w:r>
    </w:p>
  </w:endnote>
  <w:endnote w:type="continuationSeparator" w:id="0">
    <w:p w:rsidR="00235F8A" w:rsidRDefault="00235F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imSun">
    <w:altName w:val="??¨¬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5F8A" w:rsidRDefault="00235F8A">
      <w:r>
        <w:separator/>
      </w:r>
    </w:p>
  </w:footnote>
  <w:footnote w:type="continuationSeparator" w:id="0">
    <w:p w:rsidR="00235F8A" w:rsidRDefault="00235F8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E777E"/>
    <w:multiLevelType w:val="multilevel"/>
    <w:tmpl w:val="D2C0C03C"/>
    <w:lvl w:ilvl="0">
      <w:start w:val="1"/>
      <w:numFmt w:val="bullet"/>
      <w:lvlText w:val=""/>
      <w:lvlJc w:val="left"/>
      <w:pPr>
        <w:tabs>
          <w:tab w:val="num" w:pos="-690"/>
        </w:tabs>
        <w:ind w:left="-69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30"/>
        </w:tabs>
        <w:ind w:left="3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750"/>
        </w:tabs>
        <w:ind w:left="75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70"/>
        </w:tabs>
        <w:ind w:left="147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190"/>
        </w:tabs>
        <w:ind w:left="219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2910"/>
        </w:tabs>
        <w:ind w:left="291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3630"/>
        </w:tabs>
        <w:ind w:left="363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350"/>
        </w:tabs>
        <w:ind w:left="435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5070"/>
        </w:tabs>
        <w:ind w:left="5070" w:hanging="360"/>
      </w:pPr>
      <w:rPr>
        <w:rFonts w:ascii="Wingdings" w:hAnsi="Wingdings" w:hint="default"/>
      </w:rPr>
    </w:lvl>
  </w:abstractNum>
  <w:abstractNum w:abstractNumId="1">
    <w:nsid w:val="0EB67E4E"/>
    <w:multiLevelType w:val="hybridMultilevel"/>
    <w:tmpl w:val="D2C0C03C"/>
    <w:lvl w:ilvl="0" w:tplc="040C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4C33E12"/>
    <w:multiLevelType w:val="hybridMultilevel"/>
    <w:tmpl w:val="1B4ECBEC"/>
    <w:lvl w:ilvl="0" w:tplc="040C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3635624"/>
    <w:multiLevelType w:val="hybridMultilevel"/>
    <w:tmpl w:val="D138F2C0"/>
    <w:lvl w:ilvl="0" w:tplc="040C000B">
      <w:start w:val="1"/>
      <w:numFmt w:val="bullet"/>
      <w:lvlText w:val=""/>
      <w:lvlJc w:val="left"/>
      <w:pPr>
        <w:tabs>
          <w:tab w:val="num" w:pos="1845"/>
        </w:tabs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565"/>
        </w:tabs>
        <w:ind w:left="2565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285"/>
        </w:tabs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005"/>
        </w:tabs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725"/>
        </w:tabs>
        <w:ind w:left="4725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445"/>
        </w:tabs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165"/>
        </w:tabs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885"/>
        </w:tabs>
        <w:ind w:left="6885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605"/>
        </w:tabs>
        <w:ind w:left="7605" w:hanging="360"/>
      </w:pPr>
      <w:rPr>
        <w:rFonts w:ascii="Wingdings" w:hAnsi="Wingdings" w:hint="default"/>
      </w:rPr>
    </w:lvl>
  </w:abstractNum>
  <w:abstractNum w:abstractNumId="4">
    <w:nsid w:val="27CF65B4"/>
    <w:multiLevelType w:val="hybridMultilevel"/>
    <w:tmpl w:val="3432CE8C"/>
    <w:lvl w:ilvl="0" w:tplc="040C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2EB05EAD"/>
    <w:multiLevelType w:val="hybridMultilevel"/>
    <w:tmpl w:val="D09C7C9A"/>
    <w:lvl w:ilvl="0" w:tplc="040C000B">
      <w:start w:val="1"/>
      <w:numFmt w:val="bullet"/>
      <w:lvlText w:val="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6">
    <w:nsid w:val="35650F95"/>
    <w:multiLevelType w:val="hybridMultilevel"/>
    <w:tmpl w:val="B57AA4E4"/>
    <w:lvl w:ilvl="0" w:tplc="040C0005">
      <w:start w:val="1"/>
      <w:numFmt w:val="bullet"/>
      <w:lvlText w:val=""/>
      <w:lvlJc w:val="left"/>
      <w:pPr>
        <w:tabs>
          <w:tab w:val="num" w:pos="345"/>
        </w:tabs>
        <w:ind w:left="3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7">
    <w:nsid w:val="378F313C"/>
    <w:multiLevelType w:val="hybridMultilevel"/>
    <w:tmpl w:val="0D864F0E"/>
    <w:lvl w:ilvl="0" w:tplc="040C000B">
      <w:start w:val="1"/>
      <w:numFmt w:val="bullet"/>
      <w:lvlText w:val=""/>
      <w:lvlJc w:val="left"/>
      <w:pPr>
        <w:tabs>
          <w:tab w:val="num" w:pos="1740"/>
        </w:tabs>
        <w:ind w:left="17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460"/>
        </w:tabs>
        <w:ind w:left="246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180"/>
        </w:tabs>
        <w:ind w:left="31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900"/>
        </w:tabs>
        <w:ind w:left="39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620"/>
        </w:tabs>
        <w:ind w:left="462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340"/>
        </w:tabs>
        <w:ind w:left="53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060"/>
        </w:tabs>
        <w:ind w:left="60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780"/>
        </w:tabs>
        <w:ind w:left="678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500"/>
        </w:tabs>
        <w:ind w:left="7500" w:hanging="360"/>
      </w:pPr>
      <w:rPr>
        <w:rFonts w:ascii="Wingdings" w:hAnsi="Wingdings" w:hint="default"/>
      </w:rPr>
    </w:lvl>
  </w:abstractNum>
  <w:abstractNum w:abstractNumId="8">
    <w:nsid w:val="3A9D621D"/>
    <w:multiLevelType w:val="hybridMultilevel"/>
    <w:tmpl w:val="4762F938"/>
    <w:lvl w:ilvl="0" w:tplc="040C0005">
      <w:start w:val="1"/>
      <w:numFmt w:val="bullet"/>
      <w:lvlText w:val=""/>
      <w:lvlJc w:val="left"/>
      <w:pPr>
        <w:tabs>
          <w:tab w:val="num" w:pos="1830"/>
        </w:tabs>
        <w:ind w:left="183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550"/>
        </w:tabs>
        <w:ind w:left="255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270"/>
        </w:tabs>
        <w:ind w:left="32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990"/>
        </w:tabs>
        <w:ind w:left="39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710"/>
        </w:tabs>
        <w:ind w:left="471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430"/>
        </w:tabs>
        <w:ind w:left="54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150"/>
        </w:tabs>
        <w:ind w:left="61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870"/>
        </w:tabs>
        <w:ind w:left="687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590"/>
        </w:tabs>
        <w:ind w:left="7590" w:hanging="360"/>
      </w:pPr>
      <w:rPr>
        <w:rFonts w:ascii="Wingdings" w:hAnsi="Wingdings" w:hint="default"/>
      </w:rPr>
    </w:lvl>
  </w:abstractNum>
  <w:abstractNum w:abstractNumId="9">
    <w:nsid w:val="3AD7050F"/>
    <w:multiLevelType w:val="hybridMultilevel"/>
    <w:tmpl w:val="BBC4D290"/>
    <w:lvl w:ilvl="0" w:tplc="040C000B">
      <w:start w:val="1"/>
      <w:numFmt w:val="bullet"/>
      <w:lvlText w:val=""/>
      <w:lvlJc w:val="left"/>
      <w:pPr>
        <w:tabs>
          <w:tab w:val="num" w:pos="1140"/>
        </w:tabs>
        <w:ind w:left="11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0">
    <w:nsid w:val="40BB7BC6"/>
    <w:multiLevelType w:val="hybridMultilevel"/>
    <w:tmpl w:val="169EF692"/>
    <w:lvl w:ilvl="0" w:tplc="040C0005">
      <w:start w:val="1"/>
      <w:numFmt w:val="bullet"/>
      <w:lvlText w:val=""/>
      <w:lvlJc w:val="left"/>
      <w:pPr>
        <w:tabs>
          <w:tab w:val="num" w:pos="405"/>
        </w:tabs>
        <w:ind w:left="40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125"/>
        </w:tabs>
        <w:ind w:left="1125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45"/>
        </w:tabs>
        <w:ind w:left="18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65"/>
        </w:tabs>
        <w:ind w:left="25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85"/>
        </w:tabs>
        <w:ind w:left="3285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005"/>
        </w:tabs>
        <w:ind w:left="40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725"/>
        </w:tabs>
        <w:ind w:left="47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45"/>
        </w:tabs>
        <w:ind w:left="5445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65"/>
        </w:tabs>
        <w:ind w:left="6165" w:hanging="360"/>
      </w:pPr>
      <w:rPr>
        <w:rFonts w:ascii="Wingdings" w:hAnsi="Wingdings" w:hint="default"/>
      </w:rPr>
    </w:lvl>
  </w:abstractNum>
  <w:abstractNum w:abstractNumId="11">
    <w:nsid w:val="505C1350"/>
    <w:multiLevelType w:val="hybridMultilevel"/>
    <w:tmpl w:val="0BA64B54"/>
    <w:lvl w:ilvl="0" w:tplc="040C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52902A01"/>
    <w:multiLevelType w:val="hybridMultilevel"/>
    <w:tmpl w:val="4600BECC"/>
    <w:lvl w:ilvl="0" w:tplc="040C000B">
      <w:start w:val="1"/>
      <w:numFmt w:val="bullet"/>
      <w:lvlText w:val=""/>
      <w:lvlJc w:val="left"/>
      <w:pPr>
        <w:tabs>
          <w:tab w:val="num" w:pos="1650"/>
        </w:tabs>
        <w:ind w:left="165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370"/>
        </w:tabs>
        <w:ind w:left="237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090"/>
        </w:tabs>
        <w:ind w:left="309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810"/>
        </w:tabs>
        <w:ind w:left="381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530"/>
        </w:tabs>
        <w:ind w:left="453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250"/>
        </w:tabs>
        <w:ind w:left="525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970"/>
        </w:tabs>
        <w:ind w:left="597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690"/>
        </w:tabs>
        <w:ind w:left="669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410"/>
        </w:tabs>
        <w:ind w:left="7410" w:hanging="360"/>
      </w:pPr>
      <w:rPr>
        <w:rFonts w:ascii="Wingdings" w:hAnsi="Wingdings" w:hint="default"/>
      </w:rPr>
    </w:lvl>
  </w:abstractNum>
  <w:abstractNum w:abstractNumId="13">
    <w:nsid w:val="553808DB"/>
    <w:multiLevelType w:val="hybridMultilevel"/>
    <w:tmpl w:val="646A9406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02711C4"/>
    <w:multiLevelType w:val="hybridMultilevel"/>
    <w:tmpl w:val="7914654C"/>
    <w:lvl w:ilvl="0" w:tplc="040C0005">
      <w:start w:val="1"/>
      <w:numFmt w:val="bullet"/>
      <w:lvlText w:val=""/>
      <w:lvlJc w:val="left"/>
      <w:pPr>
        <w:tabs>
          <w:tab w:val="num" w:pos="-820"/>
        </w:tabs>
        <w:ind w:left="-8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-100"/>
        </w:tabs>
        <w:ind w:left="-1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620"/>
        </w:tabs>
        <w:ind w:left="6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1340"/>
        </w:tabs>
        <w:ind w:left="13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2060"/>
        </w:tabs>
        <w:ind w:left="20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2780"/>
        </w:tabs>
        <w:ind w:left="27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3500"/>
        </w:tabs>
        <w:ind w:left="35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4220"/>
        </w:tabs>
        <w:ind w:left="42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4940"/>
        </w:tabs>
        <w:ind w:left="4940" w:hanging="360"/>
      </w:pPr>
      <w:rPr>
        <w:rFonts w:ascii="Wingdings" w:hAnsi="Wingdings" w:hint="default"/>
      </w:rPr>
    </w:lvl>
  </w:abstractNum>
  <w:abstractNum w:abstractNumId="15">
    <w:nsid w:val="61A42930"/>
    <w:multiLevelType w:val="hybridMultilevel"/>
    <w:tmpl w:val="9F18FEE6"/>
    <w:lvl w:ilvl="0" w:tplc="BFCEE284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6B8519F6"/>
    <w:multiLevelType w:val="hybridMultilevel"/>
    <w:tmpl w:val="3CBC53E4"/>
    <w:lvl w:ilvl="0" w:tplc="040C000B">
      <w:start w:val="1"/>
      <w:numFmt w:val="bullet"/>
      <w:lvlText w:val=""/>
      <w:lvlJc w:val="left"/>
      <w:pPr>
        <w:tabs>
          <w:tab w:val="num" w:pos="1710"/>
        </w:tabs>
        <w:ind w:left="171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430"/>
        </w:tabs>
        <w:ind w:left="243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150"/>
        </w:tabs>
        <w:ind w:left="31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870"/>
        </w:tabs>
        <w:ind w:left="38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590"/>
        </w:tabs>
        <w:ind w:left="459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310"/>
        </w:tabs>
        <w:ind w:left="53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030"/>
        </w:tabs>
        <w:ind w:left="60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750"/>
        </w:tabs>
        <w:ind w:left="675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470"/>
        </w:tabs>
        <w:ind w:left="7470" w:hanging="360"/>
      </w:pPr>
      <w:rPr>
        <w:rFonts w:ascii="Wingdings" w:hAnsi="Wingdings" w:hint="default"/>
      </w:rPr>
    </w:lvl>
  </w:abstractNum>
  <w:abstractNum w:abstractNumId="17">
    <w:nsid w:val="6BCB0EA4"/>
    <w:multiLevelType w:val="hybridMultilevel"/>
    <w:tmpl w:val="D4266C20"/>
    <w:lvl w:ilvl="0" w:tplc="040C0005">
      <w:start w:val="1"/>
      <w:numFmt w:val="bullet"/>
      <w:lvlText w:val=""/>
      <w:lvlJc w:val="left"/>
      <w:pPr>
        <w:tabs>
          <w:tab w:val="num" w:pos="-240"/>
        </w:tabs>
        <w:ind w:left="-2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480"/>
        </w:tabs>
        <w:ind w:left="4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200"/>
        </w:tabs>
        <w:ind w:left="12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1920"/>
        </w:tabs>
        <w:ind w:left="19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2640"/>
        </w:tabs>
        <w:ind w:left="26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360"/>
        </w:tabs>
        <w:ind w:left="33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080"/>
        </w:tabs>
        <w:ind w:left="40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4800"/>
        </w:tabs>
        <w:ind w:left="48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5520"/>
        </w:tabs>
        <w:ind w:left="5520" w:hanging="360"/>
      </w:pPr>
      <w:rPr>
        <w:rFonts w:ascii="Wingdings" w:hAnsi="Wingdings" w:hint="default"/>
      </w:rPr>
    </w:lvl>
  </w:abstractNum>
  <w:abstractNum w:abstractNumId="18">
    <w:nsid w:val="6F42076D"/>
    <w:multiLevelType w:val="hybridMultilevel"/>
    <w:tmpl w:val="77FA50D0"/>
    <w:lvl w:ilvl="0" w:tplc="040C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F8061BF"/>
    <w:multiLevelType w:val="hybridMultilevel"/>
    <w:tmpl w:val="59907088"/>
    <w:lvl w:ilvl="0" w:tplc="040C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0566004"/>
    <w:multiLevelType w:val="hybridMultilevel"/>
    <w:tmpl w:val="42841730"/>
    <w:lvl w:ilvl="0" w:tplc="040C0005">
      <w:start w:val="1"/>
      <w:numFmt w:val="bullet"/>
      <w:lvlText w:val=""/>
      <w:lvlJc w:val="left"/>
      <w:pPr>
        <w:tabs>
          <w:tab w:val="num" w:pos="2120"/>
        </w:tabs>
        <w:ind w:left="21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840"/>
        </w:tabs>
        <w:ind w:left="28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560"/>
        </w:tabs>
        <w:ind w:left="35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280"/>
        </w:tabs>
        <w:ind w:left="42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000"/>
        </w:tabs>
        <w:ind w:left="50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720"/>
        </w:tabs>
        <w:ind w:left="57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440"/>
        </w:tabs>
        <w:ind w:left="64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160"/>
        </w:tabs>
        <w:ind w:left="71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880"/>
        </w:tabs>
        <w:ind w:left="7880" w:hanging="360"/>
      </w:pPr>
      <w:rPr>
        <w:rFonts w:ascii="Wingdings" w:hAnsi="Wingdings" w:hint="default"/>
      </w:rPr>
    </w:lvl>
  </w:abstractNum>
  <w:abstractNum w:abstractNumId="21">
    <w:nsid w:val="724F0CA9"/>
    <w:multiLevelType w:val="hybridMultilevel"/>
    <w:tmpl w:val="A168A0A8"/>
    <w:lvl w:ilvl="0" w:tplc="040C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>
    <w:nsid w:val="74011FB2"/>
    <w:multiLevelType w:val="hybridMultilevel"/>
    <w:tmpl w:val="535AF62E"/>
    <w:lvl w:ilvl="0" w:tplc="040C0005">
      <w:start w:val="1"/>
      <w:numFmt w:val="bullet"/>
      <w:lvlText w:val=""/>
      <w:lvlJc w:val="left"/>
      <w:pPr>
        <w:tabs>
          <w:tab w:val="num" w:pos="-820"/>
        </w:tabs>
        <w:ind w:left="-8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-100"/>
        </w:tabs>
        <w:ind w:left="-1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620"/>
        </w:tabs>
        <w:ind w:left="6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1340"/>
        </w:tabs>
        <w:ind w:left="13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2060"/>
        </w:tabs>
        <w:ind w:left="20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2780"/>
        </w:tabs>
        <w:ind w:left="27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3500"/>
        </w:tabs>
        <w:ind w:left="35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4220"/>
        </w:tabs>
        <w:ind w:left="42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4940"/>
        </w:tabs>
        <w:ind w:left="4940" w:hanging="360"/>
      </w:pPr>
      <w:rPr>
        <w:rFonts w:ascii="Wingdings" w:hAnsi="Wingdings" w:hint="default"/>
      </w:rPr>
    </w:lvl>
  </w:abstractNum>
  <w:abstractNum w:abstractNumId="23">
    <w:nsid w:val="78A1064F"/>
    <w:multiLevelType w:val="hybridMultilevel"/>
    <w:tmpl w:val="6C3A4936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"/>
  </w:num>
  <w:num w:numId="3">
    <w:abstractNumId w:val="4"/>
  </w:num>
  <w:num w:numId="4">
    <w:abstractNumId w:val="7"/>
  </w:num>
  <w:num w:numId="5">
    <w:abstractNumId w:val="12"/>
  </w:num>
  <w:num w:numId="6">
    <w:abstractNumId w:val="0"/>
  </w:num>
  <w:num w:numId="7">
    <w:abstractNumId w:val="5"/>
  </w:num>
  <w:num w:numId="8">
    <w:abstractNumId w:val="13"/>
  </w:num>
  <w:num w:numId="9">
    <w:abstractNumId w:val="15"/>
  </w:num>
  <w:num w:numId="10">
    <w:abstractNumId w:val="20"/>
  </w:num>
  <w:num w:numId="11">
    <w:abstractNumId w:val="18"/>
  </w:num>
  <w:num w:numId="12">
    <w:abstractNumId w:val="14"/>
  </w:num>
  <w:num w:numId="13">
    <w:abstractNumId w:val="10"/>
  </w:num>
  <w:num w:numId="14">
    <w:abstractNumId w:val="22"/>
  </w:num>
  <w:num w:numId="15">
    <w:abstractNumId w:val="17"/>
  </w:num>
  <w:num w:numId="16">
    <w:abstractNumId w:val="6"/>
  </w:num>
  <w:num w:numId="17">
    <w:abstractNumId w:val="3"/>
  </w:num>
  <w:num w:numId="18">
    <w:abstractNumId w:val="9"/>
  </w:num>
  <w:num w:numId="19">
    <w:abstractNumId w:val="21"/>
  </w:num>
  <w:num w:numId="20">
    <w:abstractNumId w:val="16"/>
  </w:num>
  <w:num w:numId="21">
    <w:abstractNumId w:val="19"/>
  </w:num>
  <w:num w:numId="22">
    <w:abstractNumId w:val="8"/>
  </w:num>
  <w:num w:numId="23">
    <w:abstractNumId w:val="11"/>
  </w:num>
  <w:num w:numId="2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247E"/>
    <w:rsid w:val="000333EB"/>
    <w:rsid w:val="00085A68"/>
    <w:rsid w:val="000953D9"/>
    <w:rsid w:val="00095702"/>
    <w:rsid w:val="000A5D7D"/>
    <w:rsid w:val="000B62EB"/>
    <w:rsid w:val="000E224E"/>
    <w:rsid w:val="000F0439"/>
    <w:rsid w:val="000F247E"/>
    <w:rsid w:val="000F24CF"/>
    <w:rsid w:val="00114A85"/>
    <w:rsid w:val="00122407"/>
    <w:rsid w:val="00124432"/>
    <w:rsid w:val="00130129"/>
    <w:rsid w:val="00136B98"/>
    <w:rsid w:val="001922ED"/>
    <w:rsid w:val="0019548C"/>
    <w:rsid w:val="001C7D65"/>
    <w:rsid w:val="001D341F"/>
    <w:rsid w:val="00214688"/>
    <w:rsid w:val="00227AB7"/>
    <w:rsid w:val="00235F8A"/>
    <w:rsid w:val="00252F91"/>
    <w:rsid w:val="002A4BAB"/>
    <w:rsid w:val="002F17AE"/>
    <w:rsid w:val="00324EF7"/>
    <w:rsid w:val="00333248"/>
    <w:rsid w:val="003510F5"/>
    <w:rsid w:val="00366B05"/>
    <w:rsid w:val="003705E7"/>
    <w:rsid w:val="00371ACD"/>
    <w:rsid w:val="00383BD5"/>
    <w:rsid w:val="003865E8"/>
    <w:rsid w:val="003D632A"/>
    <w:rsid w:val="003F1892"/>
    <w:rsid w:val="00426EF0"/>
    <w:rsid w:val="0044183D"/>
    <w:rsid w:val="004B7DBA"/>
    <w:rsid w:val="004D0161"/>
    <w:rsid w:val="004D7D3D"/>
    <w:rsid w:val="00522A4B"/>
    <w:rsid w:val="00557924"/>
    <w:rsid w:val="00563110"/>
    <w:rsid w:val="0059119E"/>
    <w:rsid w:val="005A2D53"/>
    <w:rsid w:val="00614444"/>
    <w:rsid w:val="006310AE"/>
    <w:rsid w:val="00631DD6"/>
    <w:rsid w:val="006378C2"/>
    <w:rsid w:val="006414A5"/>
    <w:rsid w:val="00686343"/>
    <w:rsid w:val="006B60FE"/>
    <w:rsid w:val="006E3CD2"/>
    <w:rsid w:val="007067CB"/>
    <w:rsid w:val="0073028E"/>
    <w:rsid w:val="00744393"/>
    <w:rsid w:val="00760B5D"/>
    <w:rsid w:val="00787621"/>
    <w:rsid w:val="007A0B6C"/>
    <w:rsid w:val="007B70EF"/>
    <w:rsid w:val="007E4F5C"/>
    <w:rsid w:val="007F5444"/>
    <w:rsid w:val="00801C85"/>
    <w:rsid w:val="0084624C"/>
    <w:rsid w:val="008658EC"/>
    <w:rsid w:val="00871037"/>
    <w:rsid w:val="008900F3"/>
    <w:rsid w:val="008B11D9"/>
    <w:rsid w:val="008B3D33"/>
    <w:rsid w:val="008C4AD2"/>
    <w:rsid w:val="008E6E10"/>
    <w:rsid w:val="008F43A9"/>
    <w:rsid w:val="00903F13"/>
    <w:rsid w:val="0090451F"/>
    <w:rsid w:val="00932F6B"/>
    <w:rsid w:val="00942202"/>
    <w:rsid w:val="0095285A"/>
    <w:rsid w:val="009C32F6"/>
    <w:rsid w:val="009F6D06"/>
    <w:rsid w:val="00A22A37"/>
    <w:rsid w:val="00A77BAC"/>
    <w:rsid w:val="00A86444"/>
    <w:rsid w:val="00AD2486"/>
    <w:rsid w:val="00AD77D8"/>
    <w:rsid w:val="00B375B9"/>
    <w:rsid w:val="00B66199"/>
    <w:rsid w:val="00B937C3"/>
    <w:rsid w:val="00BD1751"/>
    <w:rsid w:val="00C1421B"/>
    <w:rsid w:val="00C42472"/>
    <w:rsid w:val="00C42C69"/>
    <w:rsid w:val="00C83E2B"/>
    <w:rsid w:val="00CE60B2"/>
    <w:rsid w:val="00D24C62"/>
    <w:rsid w:val="00D25678"/>
    <w:rsid w:val="00D50EF1"/>
    <w:rsid w:val="00D71EAB"/>
    <w:rsid w:val="00DC248C"/>
    <w:rsid w:val="00DD5F08"/>
    <w:rsid w:val="00DE5009"/>
    <w:rsid w:val="00DE70D4"/>
    <w:rsid w:val="00E02CA2"/>
    <w:rsid w:val="00EB2F80"/>
    <w:rsid w:val="00EB42DB"/>
    <w:rsid w:val="00ED7D70"/>
    <w:rsid w:val="00F278AA"/>
    <w:rsid w:val="00F47CC9"/>
    <w:rsid w:val="00F5488F"/>
    <w:rsid w:val="00F90D7C"/>
    <w:rsid w:val="00FA5692"/>
    <w:rsid w:val="00FC1673"/>
    <w:rsid w:val="00FD1269"/>
    <w:rsid w:val="00FD38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247E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F247E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0F247E"/>
    <w:rPr>
      <w:rFonts w:ascii="Times New Roman" w:hAnsi="Times New Roman" w:cs="Times New Roman"/>
      <w:sz w:val="24"/>
      <w:szCs w:val="24"/>
      <w:lang w:eastAsia="fr-FR"/>
    </w:rPr>
  </w:style>
  <w:style w:type="character" w:styleId="Hyperlink">
    <w:name w:val="Hyperlink"/>
    <w:basedOn w:val="DefaultParagraphFont"/>
    <w:uiPriority w:val="99"/>
    <w:rsid w:val="008900F3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6E3CD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47CC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arl.cathocambrai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156</TotalTime>
  <Pages>2</Pages>
  <Words>356</Words>
  <Characters>1964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Domi</dc:creator>
  <cp:keywords/>
  <dc:description/>
  <cp:lastModifiedBy>Therese</cp:lastModifiedBy>
  <cp:revision>18</cp:revision>
  <cp:lastPrinted>2011-12-17T17:20:00Z</cp:lastPrinted>
  <dcterms:created xsi:type="dcterms:W3CDTF">2011-12-11T13:16:00Z</dcterms:created>
  <dcterms:modified xsi:type="dcterms:W3CDTF">2011-12-27T13:37:00Z</dcterms:modified>
</cp:coreProperties>
</file>